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5A" w:rsidRDefault="00E15B5A">
      <w:pPr>
        <w:jc w:val="center"/>
        <w:rPr>
          <w:rFonts w:ascii="黑体" w:eastAsia="黑体" w:hAnsi="黑体"/>
          <w:b/>
          <w:color w:val="000000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《中国临床新医学》杂志审稿专家任职资格推荐表</w:t>
      </w:r>
    </w:p>
    <w:tbl>
      <w:tblPr>
        <w:tblW w:w="9975" w:type="dxa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0"/>
        <w:gridCol w:w="1363"/>
        <w:gridCol w:w="735"/>
        <w:gridCol w:w="948"/>
        <w:gridCol w:w="619"/>
        <w:gridCol w:w="431"/>
        <w:gridCol w:w="312"/>
        <w:gridCol w:w="674"/>
        <w:gridCol w:w="1219"/>
        <w:gridCol w:w="417"/>
        <w:gridCol w:w="1997"/>
      </w:tblGrid>
      <w:tr w:rsidR="00E15B5A" w:rsidRPr="00DF76FF">
        <w:trPr>
          <w:cantSplit/>
          <w:trHeight w:val="420"/>
        </w:trPr>
        <w:tc>
          <w:tcPr>
            <w:tcW w:w="1260" w:type="dxa"/>
          </w:tcPr>
          <w:p w:rsidR="00E15B5A" w:rsidRPr="00DF76FF" w:rsidRDefault="00E15B5A">
            <w:pPr>
              <w:jc w:val="center"/>
              <w:rPr>
                <w:b/>
                <w:color w:val="000000"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color w:val="000000"/>
                <w:kern w:val="20"/>
                <w:position w:val="-34"/>
                <w:szCs w:val="21"/>
              </w:rPr>
              <w:t>姓名</w:t>
            </w:r>
          </w:p>
        </w:tc>
        <w:tc>
          <w:tcPr>
            <w:tcW w:w="1363" w:type="dxa"/>
          </w:tcPr>
          <w:p w:rsidR="00E15B5A" w:rsidRPr="00DF76FF" w:rsidRDefault="00E15B5A">
            <w:pPr>
              <w:rPr>
                <w:b/>
                <w:color w:val="000000"/>
                <w:kern w:val="20"/>
                <w:position w:val="-34"/>
                <w:szCs w:val="21"/>
              </w:rPr>
            </w:pPr>
          </w:p>
        </w:tc>
        <w:tc>
          <w:tcPr>
            <w:tcW w:w="735" w:type="dxa"/>
          </w:tcPr>
          <w:p w:rsidR="00E15B5A" w:rsidRPr="00DF76FF" w:rsidRDefault="00E15B5A">
            <w:pPr>
              <w:jc w:val="center"/>
              <w:rPr>
                <w:b/>
                <w:color w:val="000000"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color w:val="000000"/>
                <w:kern w:val="20"/>
                <w:position w:val="-34"/>
                <w:szCs w:val="21"/>
              </w:rPr>
              <w:t>性别</w:t>
            </w:r>
          </w:p>
        </w:tc>
        <w:tc>
          <w:tcPr>
            <w:tcW w:w="948" w:type="dxa"/>
          </w:tcPr>
          <w:p w:rsidR="00E15B5A" w:rsidRPr="00DF76FF" w:rsidRDefault="00E15B5A">
            <w:pPr>
              <w:rPr>
                <w:b/>
                <w:color w:val="000000"/>
                <w:kern w:val="20"/>
                <w:position w:val="-34"/>
                <w:szCs w:val="21"/>
              </w:rPr>
            </w:pPr>
          </w:p>
        </w:tc>
        <w:tc>
          <w:tcPr>
            <w:tcW w:w="1050" w:type="dxa"/>
            <w:gridSpan w:val="2"/>
          </w:tcPr>
          <w:p w:rsidR="00E15B5A" w:rsidRPr="00DF76FF" w:rsidRDefault="00E15B5A">
            <w:pPr>
              <w:jc w:val="center"/>
              <w:rPr>
                <w:b/>
                <w:color w:val="000000"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color w:val="000000"/>
                <w:kern w:val="20"/>
                <w:position w:val="-34"/>
                <w:szCs w:val="21"/>
              </w:rPr>
              <w:t>籍贯</w:t>
            </w:r>
          </w:p>
        </w:tc>
        <w:tc>
          <w:tcPr>
            <w:tcW w:w="986" w:type="dxa"/>
            <w:gridSpan w:val="2"/>
          </w:tcPr>
          <w:p w:rsidR="00E15B5A" w:rsidRPr="00DF76FF" w:rsidRDefault="00E15B5A">
            <w:pPr>
              <w:rPr>
                <w:b/>
                <w:color w:val="000000"/>
                <w:kern w:val="20"/>
                <w:position w:val="-34"/>
                <w:szCs w:val="21"/>
              </w:rPr>
            </w:pPr>
          </w:p>
        </w:tc>
        <w:tc>
          <w:tcPr>
            <w:tcW w:w="1219" w:type="dxa"/>
          </w:tcPr>
          <w:p w:rsidR="00E15B5A" w:rsidRPr="00DF76FF" w:rsidRDefault="00E15B5A">
            <w:pPr>
              <w:jc w:val="center"/>
              <w:rPr>
                <w:b/>
                <w:color w:val="000000"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color w:val="000000"/>
                <w:kern w:val="20"/>
                <w:position w:val="-34"/>
                <w:szCs w:val="21"/>
              </w:rPr>
              <w:t>出生年月</w:t>
            </w:r>
          </w:p>
        </w:tc>
        <w:tc>
          <w:tcPr>
            <w:tcW w:w="2414" w:type="dxa"/>
            <w:gridSpan w:val="2"/>
          </w:tcPr>
          <w:p w:rsidR="00E15B5A" w:rsidRPr="00DF76FF" w:rsidRDefault="00E15B5A">
            <w:pPr>
              <w:rPr>
                <w:b/>
                <w:color w:val="000000"/>
                <w:kern w:val="20"/>
                <w:position w:val="-34"/>
                <w:szCs w:val="21"/>
              </w:rPr>
            </w:pPr>
          </w:p>
        </w:tc>
      </w:tr>
      <w:tr w:rsidR="00E15B5A" w:rsidRPr="00DF76FF">
        <w:trPr>
          <w:cantSplit/>
          <w:trHeight w:val="653"/>
        </w:trPr>
        <w:tc>
          <w:tcPr>
            <w:tcW w:w="1260" w:type="dxa"/>
            <w:vAlign w:val="center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工作单位</w:t>
            </w:r>
          </w:p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及科室</w:t>
            </w:r>
          </w:p>
        </w:tc>
        <w:tc>
          <w:tcPr>
            <w:tcW w:w="4096" w:type="dxa"/>
            <w:gridSpan w:val="5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身份证号</w:t>
            </w:r>
          </w:p>
          <w:p w:rsidR="00E15B5A" w:rsidRPr="00DF76FF" w:rsidRDefault="00E15B5A">
            <w:pPr>
              <w:jc w:val="center"/>
              <w:rPr>
                <w:kern w:val="20"/>
                <w:position w:val="-34"/>
                <w:sz w:val="18"/>
                <w:szCs w:val="18"/>
              </w:rPr>
            </w:pPr>
            <w:r w:rsidRPr="00DF76FF">
              <w:rPr>
                <w:kern w:val="20"/>
                <w:position w:val="-34"/>
                <w:sz w:val="18"/>
                <w:szCs w:val="18"/>
              </w:rPr>
              <w:t>(</w:t>
            </w:r>
            <w:r w:rsidRPr="00DF76FF">
              <w:rPr>
                <w:rFonts w:hint="eastAsia"/>
                <w:kern w:val="20"/>
                <w:position w:val="-34"/>
                <w:sz w:val="18"/>
                <w:szCs w:val="18"/>
              </w:rPr>
              <w:t>发审稿费时需要</w:t>
            </w:r>
            <w:r w:rsidRPr="00DF76FF">
              <w:rPr>
                <w:kern w:val="20"/>
                <w:position w:val="-34"/>
                <w:sz w:val="18"/>
                <w:szCs w:val="18"/>
              </w:rPr>
              <w:t>)</w:t>
            </w:r>
          </w:p>
        </w:tc>
        <w:tc>
          <w:tcPr>
            <w:tcW w:w="2414" w:type="dxa"/>
            <w:gridSpan w:val="2"/>
            <w:vAlign w:val="center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</w:tr>
      <w:tr w:rsidR="00E15B5A" w:rsidRPr="00DF76FF" w:rsidTr="002F45FA">
        <w:trPr>
          <w:cantSplit/>
          <w:trHeight w:val="70"/>
        </w:trPr>
        <w:tc>
          <w:tcPr>
            <w:tcW w:w="1260" w:type="dxa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银行帐号</w:t>
            </w:r>
          </w:p>
        </w:tc>
        <w:tc>
          <w:tcPr>
            <w:tcW w:w="2098" w:type="dxa"/>
            <w:gridSpan w:val="2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2984" w:type="dxa"/>
            <w:gridSpan w:val="5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开户行（具体到支行）</w:t>
            </w:r>
          </w:p>
        </w:tc>
        <w:tc>
          <w:tcPr>
            <w:tcW w:w="3633" w:type="dxa"/>
            <w:gridSpan w:val="3"/>
            <w:vAlign w:val="center"/>
          </w:tcPr>
          <w:p w:rsidR="00E15B5A" w:rsidRPr="00DF76FF" w:rsidRDefault="00E15B5A" w:rsidP="002F45FA">
            <w:pPr>
              <w:adjustRightInd w:val="0"/>
              <w:snapToGrid w:val="0"/>
              <w:rPr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kern w:val="20"/>
                <w:position w:val="-34"/>
                <w:szCs w:val="21"/>
              </w:rPr>
              <w:t>如</w:t>
            </w:r>
            <w:r>
              <w:rPr>
                <w:kern w:val="20"/>
                <w:position w:val="-34"/>
                <w:szCs w:val="21"/>
              </w:rPr>
              <w:t xml:space="preserve"> </w:t>
            </w:r>
            <w:r w:rsidRPr="00022149">
              <w:rPr>
                <w:rFonts w:hint="eastAsia"/>
                <w:kern w:val="20"/>
                <w:position w:val="-34"/>
                <w:szCs w:val="21"/>
              </w:rPr>
              <w:t>中国银行</w:t>
            </w:r>
            <w:r>
              <w:rPr>
                <w:rFonts w:hint="eastAsia"/>
                <w:kern w:val="20"/>
                <w:position w:val="-34"/>
                <w:szCs w:val="21"/>
              </w:rPr>
              <w:t>南宁市桃源支</w:t>
            </w:r>
            <w:r w:rsidRPr="00022149">
              <w:rPr>
                <w:rFonts w:hint="eastAsia"/>
                <w:kern w:val="20"/>
                <w:position w:val="-34"/>
                <w:szCs w:val="21"/>
              </w:rPr>
              <w:t>行</w:t>
            </w:r>
          </w:p>
        </w:tc>
      </w:tr>
      <w:tr w:rsidR="00E15B5A" w:rsidRPr="00DF76FF">
        <w:trPr>
          <w:cantSplit/>
          <w:trHeight w:val="70"/>
        </w:trPr>
        <w:tc>
          <w:tcPr>
            <w:tcW w:w="1260" w:type="dxa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毕业院校</w:t>
            </w:r>
          </w:p>
        </w:tc>
        <w:tc>
          <w:tcPr>
            <w:tcW w:w="2098" w:type="dxa"/>
            <w:gridSpan w:val="2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948" w:type="dxa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学历</w:t>
            </w:r>
          </w:p>
        </w:tc>
        <w:tc>
          <w:tcPr>
            <w:tcW w:w="2036" w:type="dxa"/>
            <w:gridSpan w:val="4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1219" w:type="dxa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学位</w:t>
            </w:r>
          </w:p>
        </w:tc>
        <w:tc>
          <w:tcPr>
            <w:tcW w:w="2414" w:type="dxa"/>
            <w:gridSpan w:val="2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</w:tr>
      <w:tr w:rsidR="00E15B5A" w:rsidRPr="00DF76FF">
        <w:trPr>
          <w:cantSplit/>
          <w:trHeight w:val="70"/>
        </w:trPr>
        <w:tc>
          <w:tcPr>
            <w:tcW w:w="1260" w:type="dxa"/>
            <w:vAlign w:val="center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szCs w:val="21"/>
              </w:rPr>
              <w:t>是否导师</w:t>
            </w:r>
          </w:p>
        </w:tc>
        <w:tc>
          <w:tcPr>
            <w:tcW w:w="2098" w:type="dxa"/>
            <w:gridSpan w:val="2"/>
            <w:vAlign w:val="center"/>
          </w:tcPr>
          <w:p w:rsidR="00E15B5A" w:rsidRPr="00DF76FF" w:rsidRDefault="00E15B5A">
            <w:pPr>
              <w:jc w:val="center"/>
              <w:rPr>
                <w:b/>
                <w:szCs w:val="21"/>
              </w:rPr>
            </w:pPr>
            <w:r w:rsidRPr="00DF76FF">
              <w:rPr>
                <w:rFonts w:hint="eastAsia"/>
                <w:b/>
                <w:szCs w:val="21"/>
              </w:rPr>
              <w:t>硕导</w:t>
            </w:r>
            <w:r w:rsidRPr="00DF76FF">
              <w:rPr>
                <w:b/>
                <w:szCs w:val="21"/>
              </w:rPr>
              <w:t xml:space="preserve">(   ) </w:t>
            </w:r>
            <w:r w:rsidRPr="00DF76FF">
              <w:rPr>
                <w:rFonts w:hint="eastAsia"/>
                <w:b/>
                <w:szCs w:val="21"/>
              </w:rPr>
              <w:t>博导</w:t>
            </w:r>
            <w:r w:rsidRPr="00DF76FF">
              <w:rPr>
                <w:b/>
                <w:szCs w:val="21"/>
              </w:rPr>
              <w:t>(   )</w:t>
            </w:r>
          </w:p>
        </w:tc>
        <w:tc>
          <w:tcPr>
            <w:tcW w:w="948" w:type="dxa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职称</w:t>
            </w:r>
          </w:p>
        </w:tc>
        <w:tc>
          <w:tcPr>
            <w:tcW w:w="2036" w:type="dxa"/>
            <w:gridSpan w:val="4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1219" w:type="dxa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职务</w:t>
            </w:r>
          </w:p>
        </w:tc>
        <w:tc>
          <w:tcPr>
            <w:tcW w:w="2414" w:type="dxa"/>
            <w:gridSpan w:val="2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</w:tr>
      <w:tr w:rsidR="00E15B5A" w:rsidRPr="00DF76FF">
        <w:trPr>
          <w:cantSplit/>
          <w:trHeight w:val="420"/>
        </w:trPr>
        <w:tc>
          <w:tcPr>
            <w:tcW w:w="1260" w:type="dxa"/>
            <w:vAlign w:val="center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通讯地址</w:t>
            </w:r>
            <w:r w:rsidRPr="00DF76FF">
              <w:rPr>
                <w:sz w:val="18"/>
                <w:szCs w:val="18"/>
              </w:rPr>
              <w:t>(</w:t>
            </w:r>
            <w:r w:rsidRPr="00DF76FF">
              <w:rPr>
                <w:rFonts w:hint="eastAsia"/>
                <w:sz w:val="18"/>
                <w:szCs w:val="18"/>
              </w:rPr>
              <w:t>尽量详细</w:t>
            </w:r>
            <w:r w:rsidRPr="00DF76FF">
              <w:rPr>
                <w:sz w:val="18"/>
                <w:szCs w:val="18"/>
              </w:rPr>
              <w:t>)</w:t>
            </w:r>
          </w:p>
        </w:tc>
        <w:tc>
          <w:tcPr>
            <w:tcW w:w="5082" w:type="dxa"/>
            <w:gridSpan w:val="7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邮政编码</w:t>
            </w:r>
          </w:p>
        </w:tc>
        <w:tc>
          <w:tcPr>
            <w:tcW w:w="2414" w:type="dxa"/>
            <w:gridSpan w:val="2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</w:tr>
      <w:tr w:rsidR="00E15B5A" w:rsidRPr="00DF76FF">
        <w:trPr>
          <w:cantSplit/>
          <w:trHeight w:val="420"/>
        </w:trPr>
        <w:tc>
          <w:tcPr>
            <w:tcW w:w="1260" w:type="dxa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手机号码</w:t>
            </w:r>
          </w:p>
        </w:tc>
        <w:tc>
          <w:tcPr>
            <w:tcW w:w="2098" w:type="dxa"/>
            <w:gridSpan w:val="2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</w:p>
        </w:tc>
        <w:tc>
          <w:tcPr>
            <w:tcW w:w="948" w:type="dxa"/>
          </w:tcPr>
          <w:p w:rsidR="00E15B5A" w:rsidRPr="00DF76FF" w:rsidRDefault="00E15B5A">
            <w:pPr>
              <w:jc w:val="center"/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b/>
                <w:kern w:val="20"/>
                <w:position w:val="-34"/>
                <w:szCs w:val="21"/>
              </w:rPr>
              <w:t>E-mail</w:t>
            </w:r>
          </w:p>
        </w:tc>
        <w:tc>
          <w:tcPr>
            <w:tcW w:w="5669" w:type="dxa"/>
            <w:gridSpan w:val="7"/>
          </w:tcPr>
          <w:p w:rsidR="00E15B5A" w:rsidRPr="00DF76FF" w:rsidRDefault="00E15B5A" w:rsidP="00E15B5A">
            <w:pPr>
              <w:ind w:right="360" w:firstLineChars="350" w:firstLine="31680"/>
              <w:rPr>
                <w:kern w:val="20"/>
                <w:position w:val="-34"/>
                <w:sz w:val="18"/>
                <w:szCs w:val="18"/>
              </w:rPr>
            </w:pPr>
            <w:r w:rsidRPr="00DF76FF">
              <w:rPr>
                <w:rFonts w:hint="eastAsia"/>
                <w:kern w:val="20"/>
                <w:position w:val="-34"/>
                <w:sz w:val="18"/>
                <w:szCs w:val="18"/>
              </w:rPr>
              <w:t>非常重要！请填写经常使用、不变的邮箱</w:t>
            </w:r>
          </w:p>
        </w:tc>
      </w:tr>
      <w:tr w:rsidR="00E15B5A" w:rsidRPr="00DF76FF">
        <w:trPr>
          <w:cantSplit/>
          <w:trHeight w:val="454"/>
        </w:trPr>
        <w:tc>
          <w:tcPr>
            <w:tcW w:w="1260" w:type="dxa"/>
            <w:vMerge w:val="restart"/>
            <w:vAlign w:val="center"/>
          </w:tcPr>
          <w:p w:rsidR="00E15B5A" w:rsidRPr="00DF76FF" w:rsidRDefault="00E15B5A">
            <w:pPr>
              <w:jc w:val="center"/>
              <w:rPr>
                <w:b/>
                <w:szCs w:val="21"/>
              </w:rPr>
            </w:pPr>
            <w:r w:rsidRPr="00DF76FF">
              <w:rPr>
                <w:rFonts w:hint="eastAsia"/>
                <w:b/>
                <w:szCs w:val="21"/>
              </w:rPr>
              <w:t>审稿情况调查</w:t>
            </w:r>
          </w:p>
        </w:tc>
        <w:tc>
          <w:tcPr>
            <w:tcW w:w="3046" w:type="dxa"/>
            <w:gridSpan w:val="3"/>
            <w:vAlign w:val="center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szCs w:val="21"/>
              </w:rPr>
              <w:t>是否为其他期刊现任审稿专家</w:t>
            </w:r>
          </w:p>
        </w:tc>
        <w:tc>
          <w:tcPr>
            <w:tcW w:w="5669" w:type="dxa"/>
            <w:gridSpan w:val="7"/>
            <w:vAlign w:val="center"/>
          </w:tcPr>
          <w:p w:rsidR="00E15B5A" w:rsidRPr="00DF76FF" w:rsidRDefault="00E15B5A">
            <w:pPr>
              <w:rPr>
                <w:kern w:val="20"/>
                <w:position w:val="-34"/>
                <w:sz w:val="18"/>
                <w:szCs w:val="18"/>
              </w:rPr>
            </w:pPr>
            <w:r w:rsidRPr="00DF76FF">
              <w:rPr>
                <w:rFonts w:hint="eastAsia"/>
                <w:szCs w:val="21"/>
              </w:rPr>
              <w:t>是（</w:t>
            </w:r>
            <w:r>
              <w:rPr>
                <w:szCs w:val="21"/>
              </w:rPr>
              <w:t xml:space="preserve"> </w:t>
            </w:r>
            <w:r w:rsidRPr="00DF76FF">
              <w:rPr>
                <w:rFonts w:hint="eastAsia"/>
                <w:szCs w:val="21"/>
              </w:rPr>
              <w:t>）否（</w:t>
            </w:r>
            <w:r>
              <w:rPr>
                <w:szCs w:val="21"/>
              </w:rPr>
              <w:t xml:space="preserve"> </w:t>
            </w:r>
            <w:r w:rsidRPr="00DF76FF">
              <w:rPr>
                <w:rFonts w:hint="eastAsia"/>
                <w:szCs w:val="21"/>
              </w:rPr>
              <w:t>）</w:t>
            </w:r>
          </w:p>
        </w:tc>
      </w:tr>
      <w:tr w:rsidR="00E15B5A" w:rsidRPr="00DF76FF">
        <w:trPr>
          <w:cantSplit/>
          <w:trHeight w:val="454"/>
        </w:trPr>
        <w:tc>
          <w:tcPr>
            <w:tcW w:w="1260" w:type="dxa"/>
            <w:vMerge/>
            <w:vAlign w:val="center"/>
          </w:tcPr>
          <w:p w:rsidR="00E15B5A" w:rsidRPr="00DF76FF" w:rsidRDefault="00E15B5A"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046" w:type="dxa"/>
            <w:gridSpan w:val="3"/>
            <w:vAlign w:val="center"/>
          </w:tcPr>
          <w:p w:rsidR="00E15B5A" w:rsidRPr="00DF76FF" w:rsidRDefault="00E15B5A">
            <w:pPr>
              <w:rPr>
                <w:b/>
                <w:color w:val="000000"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color w:val="000000"/>
                <w:szCs w:val="21"/>
              </w:rPr>
              <w:t>每</w:t>
            </w:r>
            <w:r>
              <w:rPr>
                <w:rFonts w:hint="eastAsia"/>
                <w:b/>
                <w:color w:val="000000"/>
                <w:szCs w:val="21"/>
              </w:rPr>
              <w:t>季</w:t>
            </w:r>
            <w:r w:rsidRPr="00DF76FF">
              <w:rPr>
                <w:rFonts w:hint="eastAsia"/>
                <w:b/>
                <w:color w:val="000000"/>
                <w:szCs w:val="21"/>
              </w:rPr>
              <w:t>能承担本刊的审稿量</w:t>
            </w:r>
          </w:p>
        </w:tc>
        <w:tc>
          <w:tcPr>
            <w:tcW w:w="5669" w:type="dxa"/>
            <w:gridSpan w:val="7"/>
            <w:vAlign w:val="center"/>
          </w:tcPr>
          <w:p w:rsidR="00E15B5A" w:rsidRPr="00E755EA" w:rsidRDefault="00E15B5A">
            <w:pPr>
              <w:rPr>
                <w:color w:val="000000"/>
                <w:kern w:val="20"/>
                <w:position w:val="-34"/>
                <w:sz w:val="18"/>
                <w:szCs w:val="18"/>
              </w:rPr>
            </w:pPr>
            <w:r w:rsidRPr="00DF76FF"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～</w:t>
            </w:r>
            <w:r w:rsidRPr="00DF76FF">
              <w:rPr>
                <w:color w:val="000000"/>
                <w:szCs w:val="21"/>
              </w:rPr>
              <w:t>2</w:t>
            </w:r>
            <w:r w:rsidRPr="00DF76FF">
              <w:rPr>
                <w:rFonts w:hint="eastAsia"/>
                <w:color w:val="000000"/>
                <w:szCs w:val="21"/>
              </w:rPr>
              <w:t>篇</w:t>
            </w:r>
            <w:r w:rsidRPr="00DF76FF"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季</w:t>
            </w:r>
            <w:r w:rsidRPr="00DF76FF"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 xml:space="preserve"> </w:t>
            </w:r>
            <w:r w:rsidRPr="00DF76FF">
              <w:rPr>
                <w:rFonts w:hint="eastAsia"/>
                <w:color w:val="000000"/>
                <w:szCs w:val="21"/>
              </w:rPr>
              <w:t>）</w:t>
            </w:r>
            <w:r w:rsidRPr="00DF76FF">
              <w:rPr>
                <w:color w:val="000000"/>
                <w:szCs w:val="21"/>
              </w:rPr>
              <w:t xml:space="preserve">    2</w:t>
            </w:r>
            <w:r>
              <w:rPr>
                <w:rFonts w:hint="eastAsia"/>
                <w:color w:val="000000"/>
                <w:szCs w:val="21"/>
              </w:rPr>
              <w:t>～</w:t>
            </w:r>
            <w:r w:rsidRPr="00DF76FF">
              <w:rPr>
                <w:color w:val="000000"/>
                <w:szCs w:val="21"/>
              </w:rPr>
              <w:t>5</w:t>
            </w:r>
            <w:r w:rsidRPr="00DF76FF">
              <w:rPr>
                <w:rFonts w:hint="eastAsia"/>
                <w:color w:val="000000"/>
                <w:szCs w:val="21"/>
              </w:rPr>
              <w:t>篇</w:t>
            </w:r>
            <w:r w:rsidRPr="00DF76FF"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季</w:t>
            </w:r>
            <w:r w:rsidRPr="00DF76FF"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 xml:space="preserve"> </w:t>
            </w:r>
            <w:r w:rsidRPr="00DF76FF"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</w:t>
            </w:r>
            <w:r w:rsidRPr="00DF76FF">
              <w:rPr>
                <w:rFonts w:hint="eastAsia"/>
                <w:color w:val="000000"/>
                <w:szCs w:val="21"/>
              </w:rPr>
              <w:t>其他：</w:t>
            </w:r>
            <w:r>
              <w:rPr>
                <w:color w:val="000000"/>
                <w:szCs w:val="21"/>
              </w:rPr>
              <w:t xml:space="preserve">    </w:t>
            </w:r>
            <w:r w:rsidRPr="00DF76FF">
              <w:rPr>
                <w:rFonts w:hint="eastAsia"/>
                <w:color w:val="000000"/>
                <w:szCs w:val="21"/>
              </w:rPr>
              <w:t>篇</w:t>
            </w:r>
            <w:r w:rsidRPr="00DF76FF"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季</w:t>
            </w:r>
          </w:p>
        </w:tc>
      </w:tr>
      <w:tr w:rsidR="00E15B5A" w:rsidRPr="00DF76FF">
        <w:trPr>
          <w:cantSplit/>
          <w:trHeight w:val="454"/>
        </w:trPr>
        <w:tc>
          <w:tcPr>
            <w:tcW w:w="1260" w:type="dxa"/>
            <w:vMerge/>
            <w:vAlign w:val="center"/>
          </w:tcPr>
          <w:p w:rsidR="00E15B5A" w:rsidRPr="00DF76FF" w:rsidRDefault="00E15B5A"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3046" w:type="dxa"/>
            <w:gridSpan w:val="3"/>
            <w:vAlign w:val="center"/>
          </w:tcPr>
          <w:p w:rsidR="00E15B5A" w:rsidRPr="00DF76FF" w:rsidRDefault="00E15B5A">
            <w:pPr>
              <w:rPr>
                <w:b/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b/>
                <w:kern w:val="20"/>
                <w:position w:val="-34"/>
                <w:szCs w:val="21"/>
              </w:rPr>
              <w:t>能否同时承担英文审稿任务</w:t>
            </w:r>
          </w:p>
        </w:tc>
        <w:tc>
          <w:tcPr>
            <w:tcW w:w="5669" w:type="dxa"/>
            <w:gridSpan w:val="7"/>
            <w:vAlign w:val="center"/>
          </w:tcPr>
          <w:p w:rsidR="00E15B5A" w:rsidRPr="00DF76FF" w:rsidRDefault="00E15B5A">
            <w:pPr>
              <w:rPr>
                <w:kern w:val="20"/>
                <w:position w:val="-34"/>
                <w:szCs w:val="21"/>
              </w:rPr>
            </w:pPr>
            <w:r w:rsidRPr="00DF76FF">
              <w:rPr>
                <w:rFonts w:hint="eastAsia"/>
                <w:kern w:val="20"/>
                <w:position w:val="-34"/>
                <w:szCs w:val="21"/>
              </w:rPr>
              <w:t>能（</w:t>
            </w:r>
            <w:r>
              <w:rPr>
                <w:kern w:val="20"/>
                <w:position w:val="-34"/>
                <w:szCs w:val="21"/>
              </w:rPr>
              <w:t xml:space="preserve"> </w:t>
            </w:r>
            <w:r w:rsidRPr="00DF76FF">
              <w:rPr>
                <w:rFonts w:hint="eastAsia"/>
                <w:kern w:val="20"/>
                <w:position w:val="-34"/>
                <w:szCs w:val="21"/>
              </w:rPr>
              <w:t>）否（</w:t>
            </w:r>
            <w:r>
              <w:rPr>
                <w:kern w:val="20"/>
                <w:position w:val="-34"/>
                <w:szCs w:val="21"/>
              </w:rPr>
              <w:t xml:space="preserve"> </w:t>
            </w:r>
            <w:r w:rsidRPr="00DF76FF">
              <w:rPr>
                <w:rFonts w:hint="eastAsia"/>
                <w:kern w:val="20"/>
                <w:position w:val="-34"/>
                <w:szCs w:val="21"/>
              </w:rPr>
              <w:t>）</w:t>
            </w:r>
          </w:p>
        </w:tc>
      </w:tr>
      <w:tr w:rsidR="00E15B5A" w:rsidRPr="00DF76FF">
        <w:trPr>
          <w:cantSplit/>
          <w:trHeight w:val="1214"/>
        </w:trPr>
        <w:tc>
          <w:tcPr>
            <w:tcW w:w="1260" w:type="dxa"/>
            <w:vAlign w:val="center"/>
          </w:tcPr>
          <w:p w:rsidR="00E15B5A" w:rsidRPr="00DF76FF" w:rsidRDefault="00E15B5A">
            <w:pPr>
              <w:jc w:val="center"/>
              <w:rPr>
                <w:b/>
                <w:szCs w:val="21"/>
              </w:rPr>
            </w:pPr>
            <w:r w:rsidRPr="00DF76FF">
              <w:rPr>
                <w:rFonts w:hint="eastAsia"/>
                <w:b/>
                <w:szCs w:val="21"/>
              </w:rPr>
              <w:t>可审阅何专业稿件</w:t>
            </w:r>
            <w:r w:rsidRPr="00DF76FF">
              <w:rPr>
                <w:sz w:val="18"/>
                <w:szCs w:val="18"/>
              </w:rPr>
              <w:t>(</w:t>
            </w:r>
            <w:r w:rsidRPr="00DF76FF">
              <w:rPr>
                <w:rFonts w:hint="eastAsia"/>
                <w:sz w:val="18"/>
                <w:szCs w:val="18"/>
              </w:rPr>
              <w:t>尽量详细</w:t>
            </w:r>
            <w:r w:rsidRPr="00DF76FF">
              <w:rPr>
                <w:sz w:val="18"/>
                <w:szCs w:val="18"/>
              </w:rPr>
              <w:t>)</w:t>
            </w:r>
          </w:p>
        </w:tc>
        <w:tc>
          <w:tcPr>
            <w:tcW w:w="8715" w:type="dxa"/>
            <w:gridSpan w:val="10"/>
          </w:tcPr>
          <w:p w:rsidR="00E15B5A" w:rsidRPr="00DF76FF" w:rsidRDefault="00E15B5A">
            <w:pPr>
              <w:adjustRightInd w:val="0"/>
              <w:snapToGrid w:val="0"/>
              <w:spacing w:line="400" w:lineRule="exact"/>
              <w:rPr>
                <w:b/>
                <w:szCs w:val="21"/>
              </w:rPr>
            </w:pPr>
          </w:p>
          <w:p w:rsidR="00E15B5A" w:rsidRPr="00DF76FF" w:rsidRDefault="00E15B5A">
            <w:pPr>
              <w:wordWrap w:val="0"/>
              <w:rPr>
                <w:szCs w:val="21"/>
              </w:rPr>
            </w:pPr>
          </w:p>
          <w:p w:rsidR="00E15B5A" w:rsidRPr="00DF76FF" w:rsidRDefault="00E15B5A">
            <w:pPr>
              <w:wordWrap w:val="0"/>
              <w:rPr>
                <w:szCs w:val="21"/>
              </w:rPr>
            </w:pPr>
          </w:p>
          <w:p w:rsidR="00E15B5A" w:rsidRPr="00DF76FF" w:rsidRDefault="00E15B5A">
            <w:pPr>
              <w:wordWrap w:val="0"/>
              <w:jc w:val="right"/>
              <w:rPr>
                <w:szCs w:val="21"/>
              </w:rPr>
            </w:pPr>
            <w:r w:rsidRPr="00DF76FF">
              <w:rPr>
                <w:rFonts w:hint="eastAsia"/>
                <w:szCs w:val="21"/>
              </w:rPr>
              <w:t>以上所填专业偏向：基础研究</w:t>
            </w:r>
            <w:r w:rsidRPr="00DF76FF">
              <w:rPr>
                <w:szCs w:val="21"/>
              </w:rPr>
              <w:t xml:space="preserve">(  ) </w:t>
            </w:r>
            <w:r w:rsidRPr="00DF76FF">
              <w:rPr>
                <w:rFonts w:hint="eastAsia"/>
                <w:szCs w:val="21"/>
              </w:rPr>
              <w:t>临床研究</w:t>
            </w:r>
            <w:r w:rsidRPr="00DF76FF">
              <w:rPr>
                <w:szCs w:val="21"/>
              </w:rPr>
              <w:t xml:space="preserve">(  ) </w:t>
            </w:r>
            <w:r w:rsidRPr="00DF76FF">
              <w:rPr>
                <w:rFonts w:hint="eastAsia"/>
                <w:szCs w:val="21"/>
              </w:rPr>
              <w:t>两者皆可</w:t>
            </w:r>
            <w:r w:rsidRPr="00DF76FF">
              <w:rPr>
                <w:szCs w:val="21"/>
              </w:rPr>
              <w:t>(  )</w:t>
            </w:r>
          </w:p>
        </w:tc>
      </w:tr>
      <w:tr w:rsidR="00E15B5A" w:rsidRPr="00DF76FF">
        <w:trPr>
          <w:cantSplit/>
          <w:trHeight w:val="1770"/>
        </w:trPr>
        <w:tc>
          <w:tcPr>
            <w:tcW w:w="1260" w:type="dxa"/>
            <w:vAlign w:val="center"/>
          </w:tcPr>
          <w:p w:rsidR="00E15B5A" w:rsidRPr="00DF76FF" w:rsidRDefault="00E15B5A">
            <w:pPr>
              <w:jc w:val="center"/>
              <w:rPr>
                <w:b/>
                <w:sz w:val="24"/>
              </w:rPr>
            </w:pPr>
            <w:r w:rsidRPr="00DF76FF">
              <w:rPr>
                <w:rFonts w:hint="eastAsia"/>
                <w:b/>
                <w:szCs w:val="21"/>
              </w:rPr>
              <w:t>研究方向</w:t>
            </w:r>
          </w:p>
          <w:p w:rsidR="00E15B5A" w:rsidRPr="00DF76FF" w:rsidRDefault="00E15B5A">
            <w:pPr>
              <w:jc w:val="center"/>
              <w:rPr>
                <w:sz w:val="18"/>
                <w:szCs w:val="18"/>
              </w:rPr>
            </w:pPr>
            <w:r w:rsidRPr="00DF76FF">
              <w:rPr>
                <w:sz w:val="18"/>
                <w:szCs w:val="18"/>
              </w:rPr>
              <w:t>(</w:t>
            </w:r>
            <w:r w:rsidRPr="00DF76FF">
              <w:rPr>
                <w:rFonts w:hint="eastAsia"/>
                <w:sz w:val="18"/>
                <w:szCs w:val="18"/>
              </w:rPr>
              <w:t>尽量详细</w:t>
            </w:r>
            <w:r w:rsidRPr="00DF76FF">
              <w:rPr>
                <w:sz w:val="18"/>
                <w:szCs w:val="18"/>
              </w:rPr>
              <w:t>)</w:t>
            </w:r>
          </w:p>
        </w:tc>
        <w:tc>
          <w:tcPr>
            <w:tcW w:w="8715" w:type="dxa"/>
            <w:gridSpan w:val="10"/>
          </w:tcPr>
          <w:p w:rsidR="00E15B5A" w:rsidRPr="00DF76FF" w:rsidRDefault="00E15B5A">
            <w:pPr>
              <w:adjustRightInd w:val="0"/>
              <w:snapToGrid w:val="0"/>
              <w:spacing w:line="400" w:lineRule="exact"/>
              <w:rPr>
                <w:sz w:val="18"/>
                <w:szCs w:val="18"/>
              </w:rPr>
            </w:pPr>
          </w:p>
          <w:p w:rsidR="00E15B5A" w:rsidRPr="00DF76FF" w:rsidRDefault="00E15B5A">
            <w:pPr>
              <w:adjustRightInd w:val="0"/>
              <w:snapToGrid w:val="0"/>
              <w:spacing w:line="400" w:lineRule="exact"/>
              <w:rPr>
                <w:sz w:val="18"/>
                <w:szCs w:val="18"/>
              </w:rPr>
            </w:pPr>
          </w:p>
          <w:p w:rsidR="00E15B5A" w:rsidRPr="00DF76FF" w:rsidRDefault="00E15B5A">
            <w:pPr>
              <w:adjustRightInd w:val="0"/>
              <w:snapToGrid w:val="0"/>
              <w:spacing w:line="400" w:lineRule="exact"/>
              <w:rPr>
                <w:sz w:val="18"/>
                <w:szCs w:val="18"/>
              </w:rPr>
            </w:pPr>
          </w:p>
          <w:p w:rsidR="00E15B5A" w:rsidRPr="00DF76FF" w:rsidRDefault="00E15B5A">
            <w:pPr>
              <w:adjustRightInd w:val="0"/>
              <w:snapToGrid w:val="0"/>
              <w:spacing w:line="400" w:lineRule="exact"/>
              <w:jc w:val="right"/>
              <w:rPr>
                <w:b/>
                <w:szCs w:val="21"/>
              </w:rPr>
            </w:pPr>
            <w:r w:rsidRPr="00DF76FF">
              <w:rPr>
                <w:sz w:val="18"/>
                <w:szCs w:val="18"/>
              </w:rPr>
              <w:t>(</w:t>
            </w:r>
            <w:r w:rsidRPr="00DF76FF">
              <w:rPr>
                <w:rFonts w:hint="eastAsia"/>
                <w:sz w:val="18"/>
                <w:szCs w:val="18"/>
              </w:rPr>
              <w:t>可另附页</w:t>
            </w:r>
            <w:r w:rsidRPr="00DF76FF">
              <w:rPr>
                <w:sz w:val="18"/>
                <w:szCs w:val="18"/>
              </w:rPr>
              <w:t>)</w:t>
            </w:r>
          </w:p>
        </w:tc>
      </w:tr>
      <w:tr w:rsidR="00E15B5A" w:rsidRPr="00DF76FF">
        <w:trPr>
          <w:cantSplit/>
          <w:trHeight w:val="2117"/>
        </w:trPr>
        <w:tc>
          <w:tcPr>
            <w:tcW w:w="1260" w:type="dxa"/>
            <w:vAlign w:val="center"/>
          </w:tcPr>
          <w:p w:rsidR="00E15B5A" w:rsidRPr="00DF76FF" w:rsidRDefault="00E15B5A">
            <w:pPr>
              <w:jc w:val="center"/>
              <w:rPr>
                <w:b/>
                <w:szCs w:val="21"/>
              </w:rPr>
            </w:pPr>
            <w:r w:rsidRPr="00DF76FF">
              <w:rPr>
                <w:rFonts w:hint="eastAsia"/>
                <w:b/>
                <w:szCs w:val="21"/>
              </w:rPr>
              <w:t>工作经历</w:t>
            </w:r>
          </w:p>
          <w:p w:rsidR="00E15B5A" w:rsidRPr="00DF76FF" w:rsidRDefault="00E15B5A">
            <w:pPr>
              <w:jc w:val="center"/>
              <w:rPr>
                <w:b/>
                <w:szCs w:val="21"/>
              </w:rPr>
            </w:pPr>
            <w:r w:rsidRPr="00DF76FF">
              <w:rPr>
                <w:sz w:val="18"/>
                <w:szCs w:val="18"/>
              </w:rPr>
              <w:t>(</w:t>
            </w:r>
            <w:r w:rsidRPr="00DF76FF">
              <w:rPr>
                <w:rFonts w:hint="eastAsia"/>
                <w:sz w:val="18"/>
                <w:szCs w:val="18"/>
              </w:rPr>
              <w:t>含外出访学</w:t>
            </w:r>
            <w:r w:rsidRPr="00DF76FF">
              <w:rPr>
                <w:sz w:val="18"/>
                <w:szCs w:val="18"/>
              </w:rPr>
              <w:t>)</w:t>
            </w:r>
          </w:p>
        </w:tc>
        <w:tc>
          <w:tcPr>
            <w:tcW w:w="8715" w:type="dxa"/>
            <w:gridSpan w:val="10"/>
          </w:tcPr>
          <w:p w:rsidR="00E15B5A" w:rsidRPr="00DF76FF" w:rsidRDefault="00E15B5A"/>
          <w:p w:rsidR="00E15B5A" w:rsidRPr="00DF76FF" w:rsidRDefault="00E15B5A">
            <w:pPr>
              <w:rPr>
                <w:sz w:val="18"/>
                <w:szCs w:val="18"/>
              </w:rPr>
            </w:pPr>
          </w:p>
          <w:p w:rsidR="00E15B5A" w:rsidRPr="00DF76FF" w:rsidRDefault="00E15B5A">
            <w:pPr>
              <w:rPr>
                <w:sz w:val="18"/>
                <w:szCs w:val="18"/>
              </w:rPr>
            </w:pPr>
          </w:p>
          <w:p w:rsidR="00E15B5A" w:rsidRPr="00DF76FF" w:rsidRDefault="00E15B5A">
            <w:pPr>
              <w:rPr>
                <w:sz w:val="18"/>
                <w:szCs w:val="18"/>
              </w:rPr>
            </w:pPr>
          </w:p>
          <w:p w:rsidR="00E15B5A" w:rsidRPr="00DF76FF" w:rsidRDefault="00E15B5A">
            <w:pPr>
              <w:rPr>
                <w:sz w:val="18"/>
                <w:szCs w:val="18"/>
              </w:rPr>
            </w:pPr>
          </w:p>
          <w:p w:rsidR="00E15B5A" w:rsidRPr="00DF76FF" w:rsidRDefault="00E15B5A">
            <w:pPr>
              <w:rPr>
                <w:sz w:val="18"/>
                <w:szCs w:val="18"/>
              </w:rPr>
            </w:pPr>
          </w:p>
          <w:p w:rsidR="00E15B5A" w:rsidRPr="00DF76FF" w:rsidRDefault="00E15B5A">
            <w:pPr>
              <w:rPr>
                <w:sz w:val="18"/>
                <w:szCs w:val="18"/>
              </w:rPr>
            </w:pPr>
          </w:p>
          <w:p w:rsidR="00E15B5A" w:rsidRPr="00DF76FF" w:rsidRDefault="00E15B5A">
            <w:pPr>
              <w:jc w:val="right"/>
              <w:rPr>
                <w:sz w:val="18"/>
                <w:szCs w:val="18"/>
              </w:rPr>
            </w:pPr>
            <w:r w:rsidRPr="00DF76FF">
              <w:rPr>
                <w:sz w:val="18"/>
                <w:szCs w:val="18"/>
              </w:rPr>
              <w:t>(</w:t>
            </w:r>
            <w:r w:rsidRPr="00DF76FF">
              <w:rPr>
                <w:rFonts w:hint="eastAsia"/>
                <w:sz w:val="18"/>
                <w:szCs w:val="18"/>
              </w:rPr>
              <w:t>可另附页</w:t>
            </w:r>
            <w:r w:rsidRPr="00DF76FF">
              <w:rPr>
                <w:sz w:val="18"/>
                <w:szCs w:val="18"/>
              </w:rPr>
              <w:t>)</w:t>
            </w:r>
          </w:p>
        </w:tc>
      </w:tr>
      <w:tr w:rsidR="00E15B5A" w:rsidRPr="00DF76FF">
        <w:trPr>
          <w:cantSplit/>
          <w:trHeight w:val="2212"/>
        </w:trPr>
        <w:tc>
          <w:tcPr>
            <w:tcW w:w="1260" w:type="dxa"/>
            <w:vAlign w:val="center"/>
          </w:tcPr>
          <w:p w:rsidR="00E15B5A" w:rsidRPr="00DF76FF" w:rsidRDefault="00E15B5A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DF76FF">
              <w:rPr>
                <w:rFonts w:ascii="宋体" w:hAnsi="宋体" w:hint="eastAsia"/>
                <w:b/>
                <w:color w:val="000000"/>
                <w:szCs w:val="21"/>
              </w:rPr>
              <w:t>主要社会任职或兼职情况</w:t>
            </w:r>
          </w:p>
        </w:tc>
        <w:tc>
          <w:tcPr>
            <w:tcW w:w="8715" w:type="dxa"/>
            <w:gridSpan w:val="10"/>
          </w:tcPr>
          <w:p w:rsidR="00E15B5A" w:rsidRPr="00DF76FF" w:rsidRDefault="00E15B5A"/>
          <w:p w:rsidR="00E15B5A" w:rsidRPr="00DF76FF" w:rsidRDefault="00E15B5A"/>
          <w:p w:rsidR="00E15B5A" w:rsidRPr="00DF76FF" w:rsidRDefault="00E15B5A"/>
          <w:p w:rsidR="00E15B5A" w:rsidRPr="00DF76FF" w:rsidRDefault="00E15B5A"/>
          <w:p w:rsidR="00E15B5A" w:rsidRPr="00DF76FF" w:rsidRDefault="00E15B5A"/>
          <w:p w:rsidR="00E15B5A" w:rsidRPr="00DF76FF" w:rsidRDefault="00E15B5A"/>
        </w:tc>
      </w:tr>
      <w:tr w:rsidR="00E15B5A" w:rsidRPr="00DF76FF">
        <w:trPr>
          <w:cantSplit/>
          <w:trHeight w:val="420"/>
        </w:trPr>
        <w:tc>
          <w:tcPr>
            <w:tcW w:w="1260" w:type="dxa"/>
            <w:vMerge w:val="restart"/>
            <w:vAlign w:val="center"/>
          </w:tcPr>
          <w:p w:rsidR="00E15B5A" w:rsidRPr="00DF76FF" w:rsidRDefault="00E15B5A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 w:rsidRPr="00DF76FF">
              <w:rPr>
                <w:rFonts w:ascii="宋体" w:hAnsi="宋体" w:hint="eastAsia"/>
                <w:b/>
                <w:color w:val="000000"/>
                <w:szCs w:val="21"/>
              </w:rPr>
              <w:t>近</w:t>
            </w:r>
            <w:r w:rsidRPr="00DF76FF">
              <w:rPr>
                <w:rFonts w:ascii="宋体" w:hAnsi="宋体"/>
                <w:b/>
                <w:color w:val="000000"/>
                <w:szCs w:val="21"/>
              </w:rPr>
              <w:t>3</w:t>
            </w:r>
            <w:r w:rsidRPr="00DF76FF">
              <w:rPr>
                <w:rFonts w:ascii="宋体" w:hAnsi="宋体" w:hint="eastAsia"/>
                <w:b/>
                <w:color w:val="000000"/>
                <w:szCs w:val="21"/>
              </w:rPr>
              <w:t>年国内外公开发表论文</w:t>
            </w:r>
          </w:p>
          <w:p w:rsidR="00E15B5A" w:rsidRPr="00DF76FF" w:rsidRDefault="00E15B5A">
            <w:pPr>
              <w:jc w:val="center"/>
              <w:rPr>
                <w:position w:val="-28"/>
                <w:sz w:val="18"/>
                <w:szCs w:val="18"/>
              </w:rPr>
            </w:pPr>
            <w:r w:rsidRPr="00DF76FF">
              <w:rPr>
                <w:rFonts w:ascii="宋体" w:hAnsi="宋体"/>
                <w:bCs/>
                <w:color w:val="000000"/>
                <w:szCs w:val="21"/>
              </w:rPr>
              <w:t>(</w:t>
            </w:r>
            <w:r w:rsidRPr="00DF76FF">
              <w:rPr>
                <w:rFonts w:ascii="宋体" w:hAnsi="宋体" w:hint="eastAsia"/>
                <w:bCs/>
                <w:color w:val="000000"/>
                <w:szCs w:val="21"/>
              </w:rPr>
              <w:t>第一作者或通信作者</w:t>
            </w:r>
            <w:r w:rsidRPr="00DF76FF">
              <w:rPr>
                <w:rFonts w:ascii="宋体" w:hAnsi="宋体"/>
                <w:bCs/>
                <w:color w:val="000000"/>
                <w:szCs w:val="21"/>
              </w:rPr>
              <w:t>)</w:t>
            </w:r>
            <w:r w:rsidRPr="00DF76FF">
              <w:rPr>
                <w:rFonts w:ascii="宋体" w:hAnsi="宋体" w:hint="eastAsia"/>
                <w:b/>
                <w:color w:val="000000"/>
                <w:szCs w:val="21"/>
              </w:rPr>
              <w:t>或学术专著</w:t>
            </w:r>
          </w:p>
        </w:tc>
        <w:tc>
          <w:tcPr>
            <w:tcW w:w="4408" w:type="dxa"/>
            <w:gridSpan w:val="6"/>
          </w:tcPr>
          <w:p w:rsidR="00E15B5A" w:rsidRPr="00DF76FF" w:rsidRDefault="00E15B5A">
            <w:pPr>
              <w:jc w:val="center"/>
              <w:rPr>
                <w:b/>
                <w:position w:val="-28"/>
                <w:szCs w:val="21"/>
              </w:rPr>
            </w:pPr>
            <w:r w:rsidRPr="00DF76FF">
              <w:rPr>
                <w:rFonts w:hint="eastAsia"/>
                <w:b/>
                <w:position w:val="-28"/>
                <w:szCs w:val="21"/>
              </w:rPr>
              <w:t>论文题目</w:t>
            </w:r>
          </w:p>
        </w:tc>
        <w:tc>
          <w:tcPr>
            <w:tcW w:w="2310" w:type="dxa"/>
            <w:gridSpan w:val="3"/>
          </w:tcPr>
          <w:p w:rsidR="00E15B5A" w:rsidRPr="00DF76FF" w:rsidRDefault="00E15B5A">
            <w:pPr>
              <w:jc w:val="center"/>
              <w:rPr>
                <w:b/>
                <w:position w:val="-28"/>
                <w:szCs w:val="21"/>
              </w:rPr>
            </w:pPr>
            <w:r w:rsidRPr="00DF76FF">
              <w:rPr>
                <w:rFonts w:hint="eastAsia"/>
                <w:b/>
                <w:position w:val="-28"/>
                <w:szCs w:val="21"/>
              </w:rPr>
              <w:t>期刊名称</w:t>
            </w:r>
          </w:p>
        </w:tc>
        <w:tc>
          <w:tcPr>
            <w:tcW w:w="1997" w:type="dxa"/>
          </w:tcPr>
          <w:p w:rsidR="00E15B5A" w:rsidRPr="00DF76FF" w:rsidRDefault="00E15B5A">
            <w:pPr>
              <w:jc w:val="center"/>
              <w:rPr>
                <w:b/>
                <w:position w:val="-28"/>
                <w:szCs w:val="21"/>
              </w:rPr>
            </w:pPr>
            <w:r w:rsidRPr="00DF76FF">
              <w:rPr>
                <w:rFonts w:hint="eastAsia"/>
                <w:b/>
                <w:position w:val="-28"/>
                <w:szCs w:val="21"/>
              </w:rPr>
              <w:t>发表刊期及时间</w:t>
            </w:r>
          </w:p>
        </w:tc>
      </w:tr>
      <w:tr w:rsidR="00E15B5A" w:rsidRPr="00DF76FF">
        <w:trPr>
          <w:cantSplit/>
          <w:trHeight w:val="996"/>
        </w:trPr>
        <w:tc>
          <w:tcPr>
            <w:tcW w:w="1260" w:type="dxa"/>
            <w:vMerge/>
            <w:vAlign w:val="center"/>
          </w:tcPr>
          <w:p w:rsidR="00E15B5A" w:rsidRPr="00DF76FF" w:rsidRDefault="00E15B5A">
            <w:pPr>
              <w:widowControl/>
              <w:jc w:val="left"/>
              <w:rPr>
                <w:position w:val="-28"/>
                <w:sz w:val="18"/>
                <w:szCs w:val="18"/>
              </w:rPr>
            </w:pPr>
          </w:p>
        </w:tc>
        <w:tc>
          <w:tcPr>
            <w:tcW w:w="4408" w:type="dxa"/>
            <w:gridSpan w:val="6"/>
          </w:tcPr>
          <w:p w:rsidR="00E15B5A" w:rsidRPr="00DF76FF" w:rsidRDefault="00E15B5A">
            <w:pPr>
              <w:rPr>
                <w:b/>
                <w:position w:val="-28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15B5A" w:rsidRPr="00DF76FF" w:rsidRDefault="00E15B5A">
            <w:pPr>
              <w:rPr>
                <w:b/>
                <w:position w:val="-28"/>
                <w:szCs w:val="21"/>
              </w:rPr>
            </w:pPr>
          </w:p>
        </w:tc>
        <w:tc>
          <w:tcPr>
            <w:tcW w:w="1997" w:type="dxa"/>
          </w:tcPr>
          <w:p w:rsidR="00E15B5A" w:rsidRPr="00DF76FF" w:rsidRDefault="00E15B5A">
            <w:pPr>
              <w:rPr>
                <w:b/>
                <w:position w:val="-28"/>
                <w:szCs w:val="21"/>
              </w:rPr>
            </w:pPr>
          </w:p>
        </w:tc>
      </w:tr>
      <w:tr w:rsidR="00E15B5A" w:rsidRPr="00DF76FF">
        <w:trPr>
          <w:cantSplit/>
          <w:trHeight w:val="1040"/>
        </w:trPr>
        <w:tc>
          <w:tcPr>
            <w:tcW w:w="1260" w:type="dxa"/>
            <w:vMerge/>
            <w:vAlign w:val="center"/>
          </w:tcPr>
          <w:p w:rsidR="00E15B5A" w:rsidRPr="00DF76FF" w:rsidRDefault="00E15B5A">
            <w:pPr>
              <w:widowControl/>
              <w:jc w:val="left"/>
              <w:rPr>
                <w:position w:val="-28"/>
                <w:sz w:val="18"/>
                <w:szCs w:val="18"/>
              </w:rPr>
            </w:pPr>
          </w:p>
        </w:tc>
        <w:tc>
          <w:tcPr>
            <w:tcW w:w="4408" w:type="dxa"/>
            <w:gridSpan w:val="6"/>
          </w:tcPr>
          <w:p w:rsidR="00E15B5A" w:rsidRPr="00DF76FF" w:rsidRDefault="00E15B5A">
            <w:pPr>
              <w:rPr>
                <w:b/>
                <w:position w:val="-28"/>
                <w:szCs w:val="21"/>
              </w:rPr>
            </w:pPr>
          </w:p>
        </w:tc>
        <w:tc>
          <w:tcPr>
            <w:tcW w:w="2310" w:type="dxa"/>
            <w:gridSpan w:val="3"/>
          </w:tcPr>
          <w:p w:rsidR="00E15B5A" w:rsidRPr="00DF76FF" w:rsidRDefault="00E15B5A">
            <w:pPr>
              <w:rPr>
                <w:b/>
                <w:position w:val="-28"/>
                <w:szCs w:val="21"/>
              </w:rPr>
            </w:pPr>
          </w:p>
        </w:tc>
        <w:tc>
          <w:tcPr>
            <w:tcW w:w="1997" w:type="dxa"/>
          </w:tcPr>
          <w:p w:rsidR="00E15B5A" w:rsidRPr="00DF76FF" w:rsidRDefault="00E15B5A">
            <w:pPr>
              <w:rPr>
                <w:b/>
                <w:position w:val="-28"/>
                <w:szCs w:val="21"/>
              </w:rPr>
            </w:pPr>
          </w:p>
        </w:tc>
      </w:tr>
      <w:tr w:rsidR="00E15B5A" w:rsidRPr="00DF76FF">
        <w:trPr>
          <w:cantSplit/>
          <w:trHeight w:val="1105"/>
        </w:trPr>
        <w:tc>
          <w:tcPr>
            <w:tcW w:w="1260" w:type="dxa"/>
            <w:vMerge/>
            <w:vAlign w:val="center"/>
          </w:tcPr>
          <w:p w:rsidR="00E15B5A" w:rsidRPr="00DF76FF" w:rsidRDefault="00E15B5A">
            <w:pPr>
              <w:widowControl/>
              <w:jc w:val="left"/>
              <w:rPr>
                <w:position w:val="-28"/>
                <w:sz w:val="18"/>
                <w:szCs w:val="18"/>
              </w:rPr>
            </w:pPr>
          </w:p>
        </w:tc>
        <w:tc>
          <w:tcPr>
            <w:tcW w:w="4408" w:type="dxa"/>
            <w:gridSpan w:val="6"/>
            <w:vAlign w:val="bottom"/>
          </w:tcPr>
          <w:p w:rsidR="00E15B5A" w:rsidRPr="00DF76FF" w:rsidRDefault="00E15B5A">
            <w:pPr>
              <w:rPr>
                <w:b/>
                <w:position w:val="-28"/>
                <w:szCs w:val="21"/>
              </w:rPr>
            </w:pPr>
          </w:p>
        </w:tc>
        <w:tc>
          <w:tcPr>
            <w:tcW w:w="2310" w:type="dxa"/>
            <w:gridSpan w:val="3"/>
            <w:vAlign w:val="bottom"/>
          </w:tcPr>
          <w:p w:rsidR="00E15B5A" w:rsidRPr="00DF76FF" w:rsidRDefault="00E15B5A">
            <w:pPr>
              <w:rPr>
                <w:b/>
                <w:position w:val="-28"/>
                <w:szCs w:val="21"/>
              </w:rPr>
            </w:pPr>
          </w:p>
        </w:tc>
        <w:tc>
          <w:tcPr>
            <w:tcW w:w="1997" w:type="dxa"/>
            <w:vAlign w:val="bottom"/>
          </w:tcPr>
          <w:p w:rsidR="00E15B5A" w:rsidRPr="00DF76FF" w:rsidRDefault="00E15B5A">
            <w:pPr>
              <w:jc w:val="right"/>
              <w:rPr>
                <w:position w:val="-28"/>
                <w:sz w:val="18"/>
                <w:szCs w:val="18"/>
              </w:rPr>
            </w:pPr>
            <w:r w:rsidRPr="00DF76FF">
              <w:rPr>
                <w:position w:val="-28"/>
                <w:sz w:val="18"/>
                <w:szCs w:val="18"/>
              </w:rPr>
              <w:t xml:space="preserve"> (</w:t>
            </w:r>
            <w:r w:rsidRPr="00DF76FF">
              <w:rPr>
                <w:rFonts w:hint="eastAsia"/>
                <w:position w:val="-28"/>
                <w:sz w:val="18"/>
                <w:szCs w:val="18"/>
              </w:rPr>
              <w:t>可另附页</w:t>
            </w:r>
            <w:r w:rsidRPr="00DF76FF">
              <w:rPr>
                <w:position w:val="-28"/>
                <w:sz w:val="18"/>
                <w:szCs w:val="18"/>
              </w:rPr>
              <w:t>)</w:t>
            </w:r>
          </w:p>
        </w:tc>
      </w:tr>
      <w:tr w:rsidR="00E15B5A" w:rsidRPr="00DF76FF">
        <w:trPr>
          <w:cantSplit/>
          <w:trHeight w:val="3504"/>
        </w:trPr>
        <w:tc>
          <w:tcPr>
            <w:tcW w:w="1260" w:type="dxa"/>
            <w:vAlign w:val="center"/>
          </w:tcPr>
          <w:p w:rsidR="00E15B5A" w:rsidRPr="00DF76FF" w:rsidRDefault="00E15B5A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snapToGrid w:val="0"/>
                <w:kern w:val="0"/>
                <w:szCs w:val="21"/>
              </w:rPr>
            </w:pPr>
            <w:r w:rsidRPr="00DF76FF">
              <w:rPr>
                <w:rFonts w:hint="eastAsia"/>
                <w:b/>
                <w:bCs/>
                <w:snapToGrid w:val="0"/>
                <w:kern w:val="0"/>
                <w:szCs w:val="21"/>
              </w:rPr>
              <w:t>近</w:t>
            </w:r>
            <w:r w:rsidRPr="00DF76FF">
              <w:rPr>
                <w:b/>
                <w:bCs/>
                <w:snapToGrid w:val="0"/>
                <w:kern w:val="0"/>
                <w:szCs w:val="21"/>
              </w:rPr>
              <w:t>5</w:t>
            </w:r>
            <w:r w:rsidRPr="00DF76FF">
              <w:rPr>
                <w:rFonts w:hint="eastAsia"/>
                <w:b/>
                <w:bCs/>
                <w:snapToGrid w:val="0"/>
                <w:kern w:val="0"/>
                <w:szCs w:val="21"/>
              </w:rPr>
              <w:t>年承担科研项目情况</w:t>
            </w:r>
          </w:p>
        </w:tc>
        <w:tc>
          <w:tcPr>
            <w:tcW w:w="8715" w:type="dxa"/>
            <w:gridSpan w:val="10"/>
          </w:tcPr>
          <w:p w:rsidR="00E15B5A" w:rsidRDefault="00E15B5A">
            <w:pPr>
              <w:pStyle w:val="BodyText3"/>
              <w:ind w:right="360"/>
              <w:jc w:val="both"/>
              <w:rPr>
                <w:b w:val="0"/>
                <w:kern w:val="2"/>
                <w:position w:val="-28"/>
                <w:sz w:val="18"/>
                <w:szCs w:val="18"/>
              </w:rPr>
            </w:pPr>
          </w:p>
          <w:p w:rsidR="00E15B5A" w:rsidRDefault="00E15B5A">
            <w:pPr>
              <w:pStyle w:val="BodyText3"/>
              <w:ind w:right="360"/>
              <w:jc w:val="both"/>
              <w:rPr>
                <w:b w:val="0"/>
                <w:kern w:val="2"/>
                <w:position w:val="-28"/>
                <w:sz w:val="18"/>
                <w:szCs w:val="18"/>
              </w:rPr>
            </w:pPr>
          </w:p>
        </w:tc>
      </w:tr>
      <w:tr w:rsidR="00E15B5A" w:rsidRPr="00DF76FF">
        <w:trPr>
          <w:cantSplit/>
          <w:trHeight w:val="1540"/>
        </w:trPr>
        <w:tc>
          <w:tcPr>
            <w:tcW w:w="4925" w:type="dxa"/>
            <w:gridSpan w:val="5"/>
          </w:tcPr>
          <w:p w:rsidR="00E15B5A" w:rsidRPr="00DF76FF" w:rsidRDefault="00E15B5A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DF76FF">
              <w:rPr>
                <w:rFonts w:ascii="仿宋" w:eastAsia="仿宋" w:hAnsi="仿宋" w:hint="eastAsia"/>
                <w:sz w:val="28"/>
                <w:szCs w:val="28"/>
              </w:rPr>
              <w:t>所在单位意见：</w:t>
            </w:r>
          </w:p>
          <w:p w:rsidR="00E15B5A" w:rsidRPr="00DF76FF" w:rsidRDefault="00E15B5A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:rsidR="00E15B5A" w:rsidRPr="00DF76FF" w:rsidRDefault="00E15B5A">
            <w:pPr>
              <w:snapToGrid w:val="0"/>
              <w:rPr>
                <w:rFonts w:ascii="黑体" w:eastAsia="黑体" w:hAnsi="黑体"/>
                <w:sz w:val="24"/>
                <w:szCs w:val="24"/>
              </w:rPr>
            </w:pPr>
            <w:r w:rsidRPr="00DF76FF">
              <w:rPr>
                <w:rFonts w:ascii="黑体" w:eastAsia="黑体" w:hAnsi="黑体" w:hint="eastAsia"/>
                <w:sz w:val="24"/>
                <w:szCs w:val="24"/>
              </w:rPr>
              <w:t>该同志所述情况属实，同意推荐</w:t>
            </w:r>
          </w:p>
          <w:p w:rsidR="00E15B5A" w:rsidRPr="00DF76FF" w:rsidRDefault="00E15B5A">
            <w:pPr>
              <w:snapToGrid w:val="0"/>
              <w:rPr>
                <w:rFonts w:ascii="黑体" w:eastAsia="黑体" w:hAnsi="黑体"/>
                <w:sz w:val="24"/>
                <w:szCs w:val="24"/>
              </w:rPr>
            </w:pPr>
            <w:r w:rsidRPr="00DF76FF">
              <w:rPr>
                <w:rFonts w:ascii="黑体" w:eastAsia="黑体" w:hAnsi="黑体" w:hint="eastAsia"/>
                <w:sz w:val="24"/>
                <w:szCs w:val="24"/>
              </w:rPr>
              <w:t>担任贵刊审稿专家。</w:t>
            </w:r>
          </w:p>
          <w:p w:rsidR="00E15B5A" w:rsidRPr="00DF76FF" w:rsidRDefault="00E15B5A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  <w:p w:rsidR="00E15B5A" w:rsidRPr="00DF76FF" w:rsidRDefault="00E15B5A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DF76FF">
              <w:rPr>
                <w:rFonts w:ascii="仿宋" w:eastAsia="仿宋" w:hAnsi="仿宋"/>
                <w:sz w:val="28"/>
                <w:szCs w:val="28"/>
              </w:rPr>
              <w:t xml:space="preserve">          </w:t>
            </w:r>
            <w:r w:rsidRPr="00DF76FF">
              <w:rPr>
                <w:rFonts w:ascii="仿宋" w:eastAsia="仿宋" w:hAnsi="仿宋" w:hint="eastAsia"/>
                <w:sz w:val="28"/>
                <w:szCs w:val="28"/>
              </w:rPr>
              <w:t>医院科研主管部门盖章</w:t>
            </w:r>
          </w:p>
          <w:p w:rsidR="00E15B5A" w:rsidRPr="00DF76FF" w:rsidRDefault="00E15B5A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DF76FF">
              <w:rPr>
                <w:rFonts w:ascii="仿宋" w:eastAsia="仿宋" w:hAnsi="仿宋"/>
                <w:sz w:val="28"/>
                <w:szCs w:val="28"/>
              </w:rPr>
              <w:t xml:space="preserve">               </w:t>
            </w:r>
            <w:r w:rsidRPr="00DF76FF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DF76FF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DF76FF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DF76FF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DF76FF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5050" w:type="dxa"/>
            <w:gridSpan w:val="6"/>
          </w:tcPr>
          <w:p w:rsidR="00E15B5A" w:rsidRPr="00DF76FF" w:rsidRDefault="00E15B5A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DF76FF">
              <w:rPr>
                <w:rFonts w:ascii="仿宋" w:eastAsia="仿宋" w:hAnsi="仿宋" w:hint="eastAsia"/>
                <w:sz w:val="28"/>
                <w:szCs w:val="28"/>
              </w:rPr>
              <w:t>编辑部意见：</w:t>
            </w:r>
          </w:p>
          <w:p w:rsidR="00E15B5A" w:rsidRPr="00DF76FF" w:rsidRDefault="00E15B5A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E15B5A" w:rsidRPr="00DF76FF" w:rsidRDefault="00E15B5A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E15B5A" w:rsidRPr="00DF76FF" w:rsidRDefault="00E15B5A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 w:rsidRPr="00DF76FF">
              <w:rPr>
                <w:rFonts w:ascii="仿宋" w:eastAsia="仿宋" w:hAnsi="仿宋" w:hint="eastAsia"/>
                <w:sz w:val="28"/>
                <w:szCs w:val="28"/>
              </w:rPr>
              <w:t>《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中国临床新医学</w:t>
            </w:r>
            <w:r w:rsidRPr="00DF76FF">
              <w:rPr>
                <w:rFonts w:ascii="仿宋" w:eastAsia="仿宋" w:hAnsi="仿宋" w:hint="eastAsia"/>
                <w:sz w:val="28"/>
                <w:szCs w:val="28"/>
              </w:rPr>
              <w:t>》杂志编辑部</w:t>
            </w:r>
          </w:p>
          <w:p w:rsidR="00E15B5A" w:rsidRPr="00DF76FF" w:rsidRDefault="00E15B5A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  <w:r w:rsidRPr="00DF76FF">
              <w:rPr>
                <w:rFonts w:ascii="仿宋" w:eastAsia="仿宋" w:hAnsi="仿宋"/>
                <w:sz w:val="28"/>
                <w:szCs w:val="28"/>
              </w:rPr>
              <w:t xml:space="preserve">                    </w:t>
            </w:r>
            <w:r w:rsidRPr="00DF76FF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DF76FF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DF76FF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DF76FF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DF76FF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:rsidR="00E15B5A" w:rsidRDefault="00E15B5A">
      <w:pPr>
        <w:snapToGrid w:val="0"/>
        <w:spacing w:line="360" w:lineRule="exact"/>
        <w:jc w:val="left"/>
        <w:rPr>
          <w:rFonts w:ascii="仿宋" w:eastAsia="仿宋" w:hAnsi="仿宋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3.2pt;margin-top:12.55pt;width:63pt;height:62.35pt;z-index:251658240;mso-position-horizontal-relative:text;mso-position-vertical-relative:text">
            <v:imagedata r:id="rId4" o:title=""/>
            <w10:wrap type="square"/>
          </v:shape>
        </w:pict>
      </w:r>
      <w:r>
        <w:rPr>
          <w:rFonts w:ascii="黑体" w:eastAsia="黑体" w:hAnsi="黑体" w:hint="eastAsia"/>
          <w:sz w:val="24"/>
          <w:szCs w:val="24"/>
        </w:rPr>
        <w:t>联系人：</w:t>
      </w:r>
      <w:r>
        <w:rPr>
          <w:rFonts w:ascii="仿宋" w:eastAsia="仿宋" w:hAnsi="仿宋" w:hint="eastAsia"/>
          <w:sz w:val="24"/>
          <w:szCs w:val="24"/>
        </w:rPr>
        <w:t>蓝斯琪</w:t>
      </w:r>
    </w:p>
    <w:p w:rsidR="00E15B5A" w:rsidRDefault="00E15B5A">
      <w:pPr>
        <w:snapToGrid w:val="0"/>
        <w:spacing w:line="360" w:lineRule="exact"/>
        <w:jc w:val="left"/>
        <w:rPr>
          <w:rFonts w:ascii="仿宋" w:eastAsia="仿宋" w:hAnsi="仿宋" w:cs="宋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地址：</w:t>
      </w:r>
      <w:r>
        <w:rPr>
          <w:rFonts w:ascii="仿宋" w:eastAsia="仿宋" w:hAnsi="仿宋" w:cs="宋体" w:hint="eastAsia"/>
          <w:sz w:val="24"/>
          <w:szCs w:val="24"/>
        </w:rPr>
        <w:t>广西壮族自治区南宁市桃源路</w:t>
      </w:r>
      <w:r>
        <w:rPr>
          <w:rFonts w:ascii="仿宋" w:eastAsia="仿宋" w:hAnsi="仿宋" w:cs="宋体"/>
          <w:sz w:val="24"/>
          <w:szCs w:val="24"/>
        </w:rPr>
        <w:t>6</w:t>
      </w:r>
      <w:r>
        <w:rPr>
          <w:rFonts w:ascii="仿宋" w:eastAsia="仿宋" w:hAnsi="仿宋" w:cs="宋体" w:hint="eastAsia"/>
          <w:sz w:val="24"/>
          <w:szCs w:val="24"/>
        </w:rPr>
        <w:t>号《中国临床新医学》杂志编辑部</w:t>
      </w:r>
      <w:r>
        <w:rPr>
          <w:rFonts w:ascii="仿宋" w:eastAsia="仿宋" w:hAnsi="仿宋" w:cs="宋体"/>
          <w:sz w:val="24"/>
          <w:szCs w:val="24"/>
        </w:rPr>
        <w:t xml:space="preserve"> </w:t>
      </w:r>
    </w:p>
    <w:p w:rsidR="00E15B5A" w:rsidRDefault="00E15B5A">
      <w:pPr>
        <w:snapToGrid w:val="0"/>
        <w:spacing w:line="360" w:lineRule="exact"/>
        <w:jc w:val="left"/>
        <w:rPr>
          <w:rFonts w:ascii="仿宋" w:eastAsia="仿宋" w:hAnsi="仿宋" w:cs="宋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电话：</w:t>
      </w:r>
      <w:r>
        <w:rPr>
          <w:rFonts w:ascii="仿宋" w:eastAsia="仿宋" w:hAnsi="仿宋"/>
          <w:sz w:val="24"/>
          <w:szCs w:val="24"/>
        </w:rPr>
        <w:t>0771-2186013</w:t>
      </w:r>
    </w:p>
    <w:p w:rsidR="00E15B5A" w:rsidRDefault="00E15B5A">
      <w:pPr>
        <w:snapToGrid w:val="0"/>
        <w:spacing w:line="360" w:lineRule="exact"/>
        <w:rPr>
          <w:rFonts w:ascii="仿宋" w:eastAsia="仿宋" w:hAnsi="仿宋"/>
          <w:szCs w:val="21"/>
        </w:rPr>
      </w:pPr>
      <w:r>
        <w:rPr>
          <w:rFonts w:ascii="黑体" w:eastAsia="黑体" w:hAnsi="黑体"/>
          <w:sz w:val="24"/>
          <w:szCs w:val="24"/>
        </w:rPr>
        <w:t>E-mail</w:t>
      </w:r>
      <w:r>
        <w:rPr>
          <w:rFonts w:ascii="黑体" w:eastAsia="黑体" w:hAnsi="黑体" w:hint="eastAsia"/>
          <w:sz w:val="24"/>
          <w:szCs w:val="24"/>
        </w:rPr>
        <w:t>：</w:t>
      </w:r>
      <w:hyperlink r:id="rId5" w:history="1">
        <w:r w:rsidRPr="002E5649">
          <w:rPr>
            <w:rStyle w:val="Hyperlink"/>
            <w:rFonts w:ascii="仿宋" w:eastAsia="仿宋" w:hAnsi="仿宋"/>
            <w:sz w:val="24"/>
            <w:szCs w:val="24"/>
          </w:rPr>
          <w:t>zglcxyxzz@163.com</w:t>
        </w:r>
      </w:hyperlink>
      <w:r>
        <w:rPr>
          <w:rFonts w:ascii="黑体" w:eastAsia="黑体" w:hAnsi="黑体" w:hint="eastAsia"/>
          <w:sz w:val="24"/>
          <w:szCs w:val="24"/>
        </w:rPr>
        <w:t>官网：</w:t>
      </w:r>
      <w:hyperlink r:id="rId6" w:history="1">
        <w:r w:rsidRPr="002E5649">
          <w:rPr>
            <w:rStyle w:val="Hyperlink"/>
            <w:rFonts w:ascii="黑体" w:eastAsia="黑体" w:hAnsi="黑体"/>
            <w:sz w:val="24"/>
            <w:szCs w:val="24"/>
          </w:rPr>
          <w:t>https://www.zglcxyxzz.com</w:t>
        </w:r>
      </w:hyperlink>
      <w:r>
        <w:rPr>
          <w:rFonts w:ascii="黑体" w:eastAsia="黑体" w:hAnsi="黑体"/>
          <w:sz w:val="24"/>
          <w:szCs w:val="24"/>
        </w:rPr>
        <w:t xml:space="preserve">  </w:t>
      </w:r>
      <w:r>
        <w:rPr>
          <w:rFonts w:ascii="黑体" w:eastAsia="黑体" w:hAnsi="黑体" w:hint="eastAsia"/>
          <w:sz w:val="24"/>
          <w:szCs w:val="24"/>
        </w:rPr>
        <w:t>公众号：</w:t>
      </w:r>
    </w:p>
    <w:sectPr w:rsidR="00E15B5A" w:rsidSect="00D44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WY5M2Y3OTFkMTg3NGU0ODQ0MWI0MWZlOTU0YzNiZDYifQ=="/>
  </w:docVars>
  <w:rsids>
    <w:rsidRoot w:val="00A76B87"/>
    <w:rsid w:val="000000A6"/>
    <w:rsid w:val="00000483"/>
    <w:rsid w:val="00000A36"/>
    <w:rsid w:val="00000FAF"/>
    <w:rsid w:val="00001078"/>
    <w:rsid w:val="00001254"/>
    <w:rsid w:val="000019B5"/>
    <w:rsid w:val="000020AD"/>
    <w:rsid w:val="00002213"/>
    <w:rsid w:val="0000275C"/>
    <w:rsid w:val="00002B2D"/>
    <w:rsid w:val="000043ED"/>
    <w:rsid w:val="00004F43"/>
    <w:rsid w:val="0000524C"/>
    <w:rsid w:val="000053AD"/>
    <w:rsid w:val="0000579D"/>
    <w:rsid w:val="00005B64"/>
    <w:rsid w:val="00005D85"/>
    <w:rsid w:val="0000620C"/>
    <w:rsid w:val="00006220"/>
    <w:rsid w:val="000066EC"/>
    <w:rsid w:val="0000701F"/>
    <w:rsid w:val="0000741C"/>
    <w:rsid w:val="00007948"/>
    <w:rsid w:val="00007CB7"/>
    <w:rsid w:val="00010A63"/>
    <w:rsid w:val="00010B5F"/>
    <w:rsid w:val="00010DE5"/>
    <w:rsid w:val="00010E5E"/>
    <w:rsid w:val="00010F90"/>
    <w:rsid w:val="00011B7F"/>
    <w:rsid w:val="00011ECE"/>
    <w:rsid w:val="00012254"/>
    <w:rsid w:val="0001284D"/>
    <w:rsid w:val="000134A4"/>
    <w:rsid w:val="00013AA5"/>
    <w:rsid w:val="00014115"/>
    <w:rsid w:val="0001448C"/>
    <w:rsid w:val="00014507"/>
    <w:rsid w:val="00015457"/>
    <w:rsid w:val="000157EB"/>
    <w:rsid w:val="00016341"/>
    <w:rsid w:val="00016827"/>
    <w:rsid w:val="000169FA"/>
    <w:rsid w:val="000171BA"/>
    <w:rsid w:val="000206B7"/>
    <w:rsid w:val="00021294"/>
    <w:rsid w:val="000213B8"/>
    <w:rsid w:val="0002173D"/>
    <w:rsid w:val="00021845"/>
    <w:rsid w:val="00021F85"/>
    <w:rsid w:val="00022149"/>
    <w:rsid w:val="00022526"/>
    <w:rsid w:val="00022587"/>
    <w:rsid w:val="00022E71"/>
    <w:rsid w:val="00022FE1"/>
    <w:rsid w:val="000232B6"/>
    <w:rsid w:val="00023D76"/>
    <w:rsid w:val="00024BF2"/>
    <w:rsid w:val="000253E2"/>
    <w:rsid w:val="00025457"/>
    <w:rsid w:val="00025C96"/>
    <w:rsid w:val="00025CC7"/>
    <w:rsid w:val="00025E6C"/>
    <w:rsid w:val="00026085"/>
    <w:rsid w:val="000277E1"/>
    <w:rsid w:val="000278B4"/>
    <w:rsid w:val="00027BBE"/>
    <w:rsid w:val="00030B3D"/>
    <w:rsid w:val="0003135E"/>
    <w:rsid w:val="0003160C"/>
    <w:rsid w:val="0003229B"/>
    <w:rsid w:val="000322CB"/>
    <w:rsid w:val="00032671"/>
    <w:rsid w:val="00032AEF"/>
    <w:rsid w:val="00033EA5"/>
    <w:rsid w:val="00033EE6"/>
    <w:rsid w:val="00034679"/>
    <w:rsid w:val="000347A0"/>
    <w:rsid w:val="00034AC0"/>
    <w:rsid w:val="00034F6A"/>
    <w:rsid w:val="000351D7"/>
    <w:rsid w:val="000358C0"/>
    <w:rsid w:val="00035CF0"/>
    <w:rsid w:val="00036086"/>
    <w:rsid w:val="00036234"/>
    <w:rsid w:val="0003638A"/>
    <w:rsid w:val="000369F5"/>
    <w:rsid w:val="00036C9B"/>
    <w:rsid w:val="000373F4"/>
    <w:rsid w:val="00037FA7"/>
    <w:rsid w:val="0004073B"/>
    <w:rsid w:val="00041131"/>
    <w:rsid w:val="0004113B"/>
    <w:rsid w:val="00041A02"/>
    <w:rsid w:val="00041A16"/>
    <w:rsid w:val="00041B34"/>
    <w:rsid w:val="00041C24"/>
    <w:rsid w:val="00041D80"/>
    <w:rsid w:val="000424E0"/>
    <w:rsid w:val="00043DB2"/>
    <w:rsid w:val="00043F00"/>
    <w:rsid w:val="00043FB1"/>
    <w:rsid w:val="0004447C"/>
    <w:rsid w:val="000444D0"/>
    <w:rsid w:val="00044CAE"/>
    <w:rsid w:val="00045356"/>
    <w:rsid w:val="000455E3"/>
    <w:rsid w:val="00045E45"/>
    <w:rsid w:val="00046913"/>
    <w:rsid w:val="000469CA"/>
    <w:rsid w:val="0004790C"/>
    <w:rsid w:val="00050669"/>
    <w:rsid w:val="00051175"/>
    <w:rsid w:val="0005147B"/>
    <w:rsid w:val="000523B5"/>
    <w:rsid w:val="00052B04"/>
    <w:rsid w:val="00052B8B"/>
    <w:rsid w:val="00052F83"/>
    <w:rsid w:val="00052FAB"/>
    <w:rsid w:val="00052FF6"/>
    <w:rsid w:val="0005323D"/>
    <w:rsid w:val="00053AEB"/>
    <w:rsid w:val="00053E43"/>
    <w:rsid w:val="00054253"/>
    <w:rsid w:val="000542AD"/>
    <w:rsid w:val="0005432E"/>
    <w:rsid w:val="00054822"/>
    <w:rsid w:val="00054962"/>
    <w:rsid w:val="0005527C"/>
    <w:rsid w:val="000552CA"/>
    <w:rsid w:val="000557A7"/>
    <w:rsid w:val="0005592C"/>
    <w:rsid w:val="000571EF"/>
    <w:rsid w:val="0005749A"/>
    <w:rsid w:val="000575F7"/>
    <w:rsid w:val="00062D3C"/>
    <w:rsid w:val="00062F64"/>
    <w:rsid w:val="00063382"/>
    <w:rsid w:val="00063443"/>
    <w:rsid w:val="0006456B"/>
    <w:rsid w:val="00064840"/>
    <w:rsid w:val="00064FA8"/>
    <w:rsid w:val="00065941"/>
    <w:rsid w:val="00065EE4"/>
    <w:rsid w:val="00066C57"/>
    <w:rsid w:val="00066DD2"/>
    <w:rsid w:val="00067117"/>
    <w:rsid w:val="00067916"/>
    <w:rsid w:val="00067AD0"/>
    <w:rsid w:val="00070203"/>
    <w:rsid w:val="00070507"/>
    <w:rsid w:val="00070D32"/>
    <w:rsid w:val="00071A18"/>
    <w:rsid w:val="000722F4"/>
    <w:rsid w:val="000735A7"/>
    <w:rsid w:val="000737D3"/>
    <w:rsid w:val="00073F89"/>
    <w:rsid w:val="000742CD"/>
    <w:rsid w:val="00074CEB"/>
    <w:rsid w:val="000755D3"/>
    <w:rsid w:val="000764C6"/>
    <w:rsid w:val="00076512"/>
    <w:rsid w:val="000774C1"/>
    <w:rsid w:val="0007750B"/>
    <w:rsid w:val="00077DE8"/>
    <w:rsid w:val="00080564"/>
    <w:rsid w:val="00080740"/>
    <w:rsid w:val="00080A54"/>
    <w:rsid w:val="00080C40"/>
    <w:rsid w:val="0008108E"/>
    <w:rsid w:val="00081109"/>
    <w:rsid w:val="000818F4"/>
    <w:rsid w:val="00081D64"/>
    <w:rsid w:val="0008204F"/>
    <w:rsid w:val="000825D0"/>
    <w:rsid w:val="00082B46"/>
    <w:rsid w:val="0008306E"/>
    <w:rsid w:val="00083233"/>
    <w:rsid w:val="00083260"/>
    <w:rsid w:val="000832C6"/>
    <w:rsid w:val="000833B3"/>
    <w:rsid w:val="000837C4"/>
    <w:rsid w:val="00083AA7"/>
    <w:rsid w:val="0008577C"/>
    <w:rsid w:val="00085DB6"/>
    <w:rsid w:val="00085F79"/>
    <w:rsid w:val="00086021"/>
    <w:rsid w:val="000860F7"/>
    <w:rsid w:val="0008617D"/>
    <w:rsid w:val="000862FF"/>
    <w:rsid w:val="0008657B"/>
    <w:rsid w:val="00086939"/>
    <w:rsid w:val="000869D7"/>
    <w:rsid w:val="000872BE"/>
    <w:rsid w:val="00087936"/>
    <w:rsid w:val="00087AC3"/>
    <w:rsid w:val="00091059"/>
    <w:rsid w:val="000910DE"/>
    <w:rsid w:val="00091606"/>
    <w:rsid w:val="000916C9"/>
    <w:rsid w:val="000916D3"/>
    <w:rsid w:val="00091C81"/>
    <w:rsid w:val="00092072"/>
    <w:rsid w:val="00092447"/>
    <w:rsid w:val="000936AB"/>
    <w:rsid w:val="00094602"/>
    <w:rsid w:val="0009460A"/>
    <w:rsid w:val="00094ADF"/>
    <w:rsid w:val="0009528A"/>
    <w:rsid w:val="000956A2"/>
    <w:rsid w:val="000958B5"/>
    <w:rsid w:val="00095EC3"/>
    <w:rsid w:val="00096362"/>
    <w:rsid w:val="000963A7"/>
    <w:rsid w:val="0009653C"/>
    <w:rsid w:val="000972C0"/>
    <w:rsid w:val="00097383"/>
    <w:rsid w:val="00097399"/>
    <w:rsid w:val="00097798"/>
    <w:rsid w:val="00097A2D"/>
    <w:rsid w:val="000A0333"/>
    <w:rsid w:val="000A0B31"/>
    <w:rsid w:val="000A0C95"/>
    <w:rsid w:val="000A1107"/>
    <w:rsid w:val="000A1253"/>
    <w:rsid w:val="000A1416"/>
    <w:rsid w:val="000A22BB"/>
    <w:rsid w:val="000A31EB"/>
    <w:rsid w:val="000A38FB"/>
    <w:rsid w:val="000A3AA6"/>
    <w:rsid w:val="000A4100"/>
    <w:rsid w:val="000A4288"/>
    <w:rsid w:val="000A4433"/>
    <w:rsid w:val="000A5142"/>
    <w:rsid w:val="000A5E8D"/>
    <w:rsid w:val="000A617C"/>
    <w:rsid w:val="000A6843"/>
    <w:rsid w:val="000A6F49"/>
    <w:rsid w:val="000A70E5"/>
    <w:rsid w:val="000A77AB"/>
    <w:rsid w:val="000A7ECA"/>
    <w:rsid w:val="000B01A9"/>
    <w:rsid w:val="000B023C"/>
    <w:rsid w:val="000B0903"/>
    <w:rsid w:val="000B094B"/>
    <w:rsid w:val="000B0B00"/>
    <w:rsid w:val="000B0B16"/>
    <w:rsid w:val="000B0F84"/>
    <w:rsid w:val="000B11CD"/>
    <w:rsid w:val="000B164D"/>
    <w:rsid w:val="000B287A"/>
    <w:rsid w:val="000B2BCF"/>
    <w:rsid w:val="000B2D08"/>
    <w:rsid w:val="000B2EE0"/>
    <w:rsid w:val="000B3544"/>
    <w:rsid w:val="000B4067"/>
    <w:rsid w:val="000B4293"/>
    <w:rsid w:val="000B436D"/>
    <w:rsid w:val="000B4452"/>
    <w:rsid w:val="000B4CB9"/>
    <w:rsid w:val="000B4F90"/>
    <w:rsid w:val="000B52C7"/>
    <w:rsid w:val="000B5738"/>
    <w:rsid w:val="000B5AE6"/>
    <w:rsid w:val="000B5C01"/>
    <w:rsid w:val="000B6657"/>
    <w:rsid w:val="000B6ADA"/>
    <w:rsid w:val="000B6BEE"/>
    <w:rsid w:val="000B71C1"/>
    <w:rsid w:val="000C0513"/>
    <w:rsid w:val="000C061B"/>
    <w:rsid w:val="000C0C27"/>
    <w:rsid w:val="000C10FE"/>
    <w:rsid w:val="000C2090"/>
    <w:rsid w:val="000C221D"/>
    <w:rsid w:val="000C2774"/>
    <w:rsid w:val="000C2FB3"/>
    <w:rsid w:val="000C31AA"/>
    <w:rsid w:val="000C378D"/>
    <w:rsid w:val="000C3ADB"/>
    <w:rsid w:val="000C3B68"/>
    <w:rsid w:val="000C3BA4"/>
    <w:rsid w:val="000C48B6"/>
    <w:rsid w:val="000C4AFE"/>
    <w:rsid w:val="000C59B1"/>
    <w:rsid w:val="000C5D7D"/>
    <w:rsid w:val="000C5EB9"/>
    <w:rsid w:val="000C632A"/>
    <w:rsid w:val="000C67C1"/>
    <w:rsid w:val="000C761D"/>
    <w:rsid w:val="000D0523"/>
    <w:rsid w:val="000D0C4D"/>
    <w:rsid w:val="000D0DF1"/>
    <w:rsid w:val="000D0F59"/>
    <w:rsid w:val="000D1315"/>
    <w:rsid w:val="000D1806"/>
    <w:rsid w:val="000D1C06"/>
    <w:rsid w:val="000D1F1D"/>
    <w:rsid w:val="000D21F0"/>
    <w:rsid w:val="000D22B0"/>
    <w:rsid w:val="000D2DA4"/>
    <w:rsid w:val="000D2E19"/>
    <w:rsid w:val="000D2F06"/>
    <w:rsid w:val="000D2FD9"/>
    <w:rsid w:val="000D3317"/>
    <w:rsid w:val="000D3B7C"/>
    <w:rsid w:val="000D4183"/>
    <w:rsid w:val="000D4CDB"/>
    <w:rsid w:val="000D5179"/>
    <w:rsid w:val="000D5487"/>
    <w:rsid w:val="000D5F1D"/>
    <w:rsid w:val="000D602F"/>
    <w:rsid w:val="000D60D1"/>
    <w:rsid w:val="000D69B5"/>
    <w:rsid w:val="000D6A29"/>
    <w:rsid w:val="000D710F"/>
    <w:rsid w:val="000D7FC9"/>
    <w:rsid w:val="000E0007"/>
    <w:rsid w:val="000E025D"/>
    <w:rsid w:val="000E0771"/>
    <w:rsid w:val="000E07BE"/>
    <w:rsid w:val="000E0E0D"/>
    <w:rsid w:val="000E0F91"/>
    <w:rsid w:val="000E15B9"/>
    <w:rsid w:val="000E2079"/>
    <w:rsid w:val="000E2131"/>
    <w:rsid w:val="000E21C6"/>
    <w:rsid w:val="000E2F7C"/>
    <w:rsid w:val="000E3467"/>
    <w:rsid w:val="000E3826"/>
    <w:rsid w:val="000E3C65"/>
    <w:rsid w:val="000E47F3"/>
    <w:rsid w:val="000E542E"/>
    <w:rsid w:val="000E556F"/>
    <w:rsid w:val="000E5614"/>
    <w:rsid w:val="000E573F"/>
    <w:rsid w:val="000E59B2"/>
    <w:rsid w:val="000E5A68"/>
    <w:rsid w:val="000E64A2"/>
    <w:rsid w:val="000E66CB"/>
    <w:rsid w:val="000E7DB7"/>
    <w:rsid w:val="000F0E72"/>
    <w:rsid w:val="000F11A7"/>
    <w:rsid w:val="000F11F3"/>
    <w:rsid w:val="000F1C5A"/>
    <w:rsid w:val="000F1C6A"/>
    <w:rsid w:val="000F2B73"/>
    <w:rsid w:val="000F3461"/>
    <w:rsid w:val="000F40D9"/>
    <w:rsid w:val="000F40F6"/>
    <w:rsid w:val="000F42A3"/>
    <w:rsid w:val="000F42D4"/>
    <w:rsid w:val="000F4ABB"/>
    <w:rsid w:val="000F4B26"/>
    <w:rsid w:val="000F53FD"/>
    <w:rsid w:val="000F63F4"/>
    <w:rsid w:val="000F6CC6"/>
    <w:rsid w:val="000F76D5"/>
    <w:rsid w:val="000F7949"/>
    <w:rsid w:val="000F7AA4"/>
    <w:rsid w:val="00100920"/>
    <w:rsid w:val="00100F0C"/>
    <w:rsid w:val="00101262"/>
    <w:rsid w:val="001018C6"/>
    <w:rsid w:val="00101948"/>
    <w:rsid w:val="00102327"/>
    <w:rsid w:val="00102EBB"/>
    <w:rsid w:val="00103F98"/>
    <w:rsid w:val="00103FC1"/>
    <w:rsid w:val="00104051"/>
    <w:rsid w:val="001043D5"/>
    <w:rsid w:val="00104A67"/>
    <w:rsid w:val="00104AB0"/>
    <w:rsid w:val="00104C4B"/>
    <w:rsid w:val="001050DA"/>
    <w:rsid w:val="0010517E"/>
    <w:rsid w:val="001053AE"/>
    <w:rsid w:val="001057E4"/>
    <w:rsid w:val="0010705A"/>
    <w:rsid w:val="0010742A"/>
    <w:rsid w:val="00110AA8"/>
    <w:rsid w:val="00110BC6"/>
    <w:rsid w:val="00111718"/>
    <w:rsid w:val="00111B80"/>
    <w:rsid w:val="00111C6A"/>
    <w:rsid w:val="00111C87"/>
    <w:rsid w:val="00112B1D"/>
    <w:rsid w:val="00112CDD"/>
    <w:rsid w:val="0011320C"/>
    <w:rsid w:val="00113310"/>
    <w:rsid w:val="0011453B"/>
    <w:rsid w:val="001152DC"/>
    <w:rsid w:val="0011592D"/>
    <w:rsid w:val="00115E6D"/>
    <w:rsid w:val="001165D6"/>
    <w:rsid w:val="001168FB"/>
    <w:rsid w:val="001177DE"/>
    <w:rsid w:val="00117814"/>
    <w:rsid w:val="00117C57"/>
    <w:rsid w:val="001202C0"/>
    <w:rsid w:val="00120339"/>
    <w:rsid w:val="00120DDC"/>
    <w:rsid w:val="0012117F"/>
    <w:rsid w:val="00121260"/>
    <w:rsid w:val="00121B65"/>
    <w:rsid w:val="00121C6D"/>
    <w:rsid w:val="00122004"/>
    <w:rsid w:val="00122278"/>
    <w:rsid w:val="001223BA"/>
    <w:rsid w:val="00122DF7"/>
    <w:rsid w:val="00122FF0"/>
    <w:rsid w:val="00123237"/>
    <w:rsid w:val="00123408"/>
    <w:rsid w:val="00124120"/>
    <w:rsid w:val="0012483E"/>
    <w:rsid w:val="00124CA5"/>
    <w:rsid w:val="00124E5F"/>
    <w:rsid w:val="00124FA7"/>
    <w:rsid w:val="001254AA"/>
    <w:rsid w:val="00125624"/>
    <w:rsid w:val="00125792"/>
    <w:rsid w:val="001259C9"/>
    <w:rsid w:val="00125A75"/>
    <w:rsid w:val="00125AC2"/>
    <w:rsid w:val="00125ADF"/>
    <w:rsid w:val="00126B83"/>
    <w:rsid w:val="00126C2A"/>
    <w:rsid w:val="0012711F"/>
    <w:rsid w:val="001275FE"/>
    <w:rsid w:val="00130281"/>
    <w:rsid w:val="00130B84"/>
    <w:rsid w:val="00131667"/>
    <w:rsid w:val="00133227"/>
    <w:rsid w:val="00134141"/>
    <w:rsid w:val="00134FFB"/>
    <w:rsid w:val="001350E9"/>
    <w:rsid w:val="00135309"/>
    <w:rsid w:val="00135AB0"/>
    <w:rsid w:val="001362E1"/>
    <w:rsid w:val="0013683F"/>
    <w:rsid w:val="00136F85"/>
    <w:rsid w:val="001370BE"/>
    <w:rsid w:val="00137D29"/>
    <w:rsid w:val="00137D39"/>
    <w:rsid w:val="00137D87"/>
    <w:rsid w:val="00140418"/>
    <w:rsid w:val="00140A1E"/>
    <w:rsid w:val="00141030"/>
    <w:rsid w:val="00141738"/>
    <w:rsid w:val="00141A44"/>
    <w:rsid w:val="00141C89"/>
    <w:rsid w:val="00141DAB"/>
    <w:rsid w:val="00142095"/>
    <w:rsid w:val="0014283C"/>
    <w:rsid w:val="00142A40"/>
    <w:rsid w:val="00142D62"/>
    <w:rsid w:val="00143E4A"/>
    <w:rsid w:val="00144002"/>
    <w:rsid w:val="00144567"/>
    <w:rsid w:val="00144C4C"/>
    <w:rsid w:val="00145715"/>
    <w:rsid w:val="00145AE0"/>
    <w:rsid w:val="00145B3E"/>
    <w:rsid w:val="00145EF1"/>
    <w:rsid w:val="0014679C"/>
    <w:rsid w:val="00146899"/>
    <w:rsid w:val="00147DA8"/>
    <w:rsid w:val="00150C3A"/>
    <w:rsid w:val="00150FD1"/>
    <w:rsid w:val="00151768"/>
    <w:rsid w:val="00151B62"/>
    <w:rsid w:val="00151E07"/>
    <w:rsid w:val="00152068"/>
    <w:rsid w:val="001528C8"/>
    <w:rsid w:val="00152BE2"/>
    <w:rsid w:val="0015429B"/>
    <w:rsid w:val="001545C9"/>
    <w:rsid w:val="001549D2"/>
    <w:rsid w:val="0015555A"/>
    <w:rsid w:val="00155882"/>
    <w:rsid w:val="0015595D"/>
    <w:rsid w:val="00155A53"/>
    <w:rsid w:val="0015628F"/>
    <w:rsid w:val="001563D8"/>
    <w:rsid w:val="00156507"/>
    <w:rsid w:val="00156F00"/>
    <w:rsid w:val="00156F26"/>
    <w:rsid w:val="001573D4"/>
    <w:rsid w:val="00157925"/>
    <w:rsid w:val="00157E28"/>
    <w:rsid w:val="00160093"/>
    <w:rsid w:val="001602AF"/>
    <w:rsid w:val="00160347"/>
    <w:rsid w:val="001605E0"/>
    <w:rsid w:val="00160CE6"/>
    <w:rsid w:val="00160E6C"/>
    <w:rsid w:val="00160ED4"/>
    <w:rsid w:val="001612B8"/>
    <w:rsid w:val="00161416"/>
    <w:rsid w:val="00162036"/>
    <w:rsid w:val="00162BBF"/>
    <w:rsid w:val="00162D33"/>
    <w:rsid w:val="00162E78"/>
    <w:rsid w:val="001631CB"/>
    <w:rsid w:val="00163527"/>
    <w:rsid w:val="001637CB"/>
    <w:rsid w:val="001640E8"/>
    <w:rsid w:val="001644F5"/>
    <w:rsid w:val="0016494E"/>
    <w:rsid w:val="00164A37"/>
    <w:rsid w:val="00164AB4"/>
    <w:rsid w:val="00164F47"/>
    <w:rsid w:val="00165326"/>
    <w:rsid w:val="001656AA"/>
    <w:rsid w:val="001658A3"/>
    <w:rsid w:val="00165E13"/>
    <w:rsid w:val="00165E7F"/>
    <w:rsid w:val="00166606"/>
    <w:rsid w:val="00166F6E"/>
    <w:rsid w:val="00167079"/>
    <w:rsid w:val="00167374"/>
    <w:rsid w:val="001676E4"/>
    <w:rsid w:val="00170C35"/>
    <w:rsid w:val="00171BC2"/>
    <w:rsid w:val="00172058"/>
    <w:rsid w:val="0017228E"/>
    <w:rsid w:val="001724F3"/>
    <w:rsid w:val="001725CA"/>
    <w:rsid w:val="001726DC"/>
    <w:rsid w:val="00172AB5"/>
    <w:rsid w:val="001743CC"/>
    <w:rsid w:val="001748D1"/>
    <w:rsid w:val="00177CB2"/>
    <w:rsid w:val="001801CC"/>
    <w:rsid w:val="00180CA0"/>
    <w:rsid w:val="0018233D"/>
    <w:rsid w:val="0018332D"/>
    <w:rsid w:val="001833D4"/>
    <w:rsid w:val="00183DD8"/>
    <w:rsid w:val="00183E69"/>
    <w:rsid w:val="00183F0A"/>
    <w:rsid w:val="0018446A"/>
    <w:rsid w:val="00184660"/>
    <w:rsid w:val="001846F4"/>
    <w:rsid w:val="001847CD"/>
    <w:rsid w:val="001848A3"/>
    <w:rsid w:val="00184921"/>
    <w:rsid w:val="0018493E"/>
    <w:rsid w:val="00184ADC"/>
    <w:rsid w:val="001855B4"/>
    <w:rsid w:val="00185E04"/>
    <w:rsid w:val="001868B4"/>
    <w:rsid w:val="0018760F"/>
    <w:rsid w:val="00187E8A"/>
    <w:rsid w:val="00187F31"/>
    <w:rsid w:val="00190668"/>
    <w:rsid w:val="001906A6"/>
    <w:rsid w:val="001907BE"/>
    <w:rsid w:val="001910AC"/>
    <w:rsid w:val="001910B8"/>
    <w:rsid w:val="001912D2"/>
    <w:rsid w:val="001913B6"/>
    <w:rsid w:val="0019140C"/>
    <w:rsid w:val="001914F6"/>
    <w:rsid w:val="00191718"/>
    <w:rsid w:val="00191967"/>
    <w:rsid w:val="00191976"/>
    <w:rsid w:val="00192129"/>
    <w:rsid w:val="0019214B"/>
    <w:rsid w:val="0019246F"/>
    <w:rsid w:val="00192EB2"/>
    <w:rsid w:val="00193E53"/>
    <w:rsid w:val="00194043"/>
    <w:rsid w:val="0019419A"/>
    <w:rsid w:val="001948EE"/>
    <w:rsid w:val="00194D55"/>
    <w:rsid w:val="0019503B"/>
    <w:rsid w:val="0019505C"/>
    <w:rsid w:val="001950D2"/>
    <w:rsid w:val="00195E15"/>
    <w:rsid w:val="00196A7C"/>
    <w:rsid w:val="0019732E"/>
    <w:rsid w:val="001977C5"/>
    <w:rsid w:val="00197A37"/>
    <w:rsid w:val="00197E4C"/>
    <w:rsid w:val="00197E6D"/>
    <w:rsid w:val="001A085F"/>
    <w:rsid w:val="001A0CE5"/>
    <w:rsid w:val="001A1B81"/>
    <w:rsid w:val="001A2560"/>
    <w:rsid w:val="001A263E"/>
    <w:rsid w:val="001A2F8A"/>
    <w:rsid w:val="001A3A41"/>
    <w:rsid w:val="001A5D40"/>
    <w:rsid w:val="001A6224"/>
    <w:rsid w:val="001A6319"/>
    <w:rsid w:val="001A77CF"/>
    <w:rsid w:val="001A7A7C"/>
    <w:rsid w:val="001B095A"/>
    <w:rsid w:val="001B0CD7"/>
    <w:rsid w:val="001B15A7"/>
    <w:rsid w:val="001B18E2"/>
    <w:rsid w:val="001B1B43"/>
    <w:rsid w:val="001B1CBC"/>
    <w:rsid w:val="001B245F"/>
    <w:rsid w:val="001B2797"/>
    <w:rsid w:val="001B2DE4"/>
    <w:rsid w:val="001B318E"/>
    <w:rsid w:val="001B3367"/>
    <w:rsid w:val="001B33B4"/>
    <w:rsid w:val="001B34B2"/>
    <w:rsid w:val="001B3A45"/>
    <w:rsid w:val="001B3CA2"/>
    <w:rsid w:val="001B40D0"/>
    <w:rsid w:val="001B44CE"/>
    <w:rsid w:val="001B503F"/>
    <w:rsid w:val="001B5993"/>
    <w:rsid w:val="001B5D28"/>
    <w:rsid w:val="001B6FD1"/>
    <w:rsid w:val="001B70AA"/>
    <w:rsid w:val="001B76CD"/>
    <w:rsid w:val="001B7704"/>
    <w:rsid w:val="001C0959"/>
    <w:rsid w:val="001C0995"/>
    <w:rsid w:val="001C106A"/>
    <w:rsid w:val="001C1395"/>
    <w:rsid w:val="001C13B9"/>
    <w:rsid w:val="001C1481"/>
    <w:rsid w:val="001C14A3"/>
    <w:rsid w:val="001C155B"/>
    <w:rsid w:val="001C1B5E"/>
    <w:rsid w:val="001C1FC2"/>
    <w:rsid w:val="001C2496"/>
    <w:rsid w:val="001C37C3"/>
    <w:rsid w:val="001C498A"/>
    <w:rsid w:val="001C4C5C"/>
    <w:rsid w:val="001C4DE0"/>
    <w:rsid w:val="001C5E0A"/>
    <w:rsid w:val="001C5F82"/>
    <w:rsid w:val="001C638D"/>
    <w:rsid w:val="001C6697"/>
    <w:rsid w:val="001C6BF8"/>
    <w:rsid w:val="001C7102"/>
    <w:rsid w:val="001C7158"/>
    <w:rsid w:val="001C7740"/>
    <w:rsid w:val="001C79A9"/>
    <w:rsid w:val="001C7AFE"/>
    <w:rsid w:val="001C7F64"/>
    <w:rsid w:val="001D02F1"/>
    <w:rsid w:val="001D0AAA"/>
    <w:rsid w:val="001D0BEA"/>
    <w:rsid w:val="001D1668"/>
    <w:rsid w:val="001D17D2"/>
    <w:rsid w:val="001D20BB"/>
    <w:rsid w:val="001D344C"/>
    <w:rsid w:val="001D3FD0"/>
    <w:rsid w:val="001D4065"/>
    <w:rsid w:val="001D436D"/>
    <w:rsid w:val="001D4FD2"/>
    <w:rsid w:val="001D5112"/>
    <w:rsid w:val="001D5304"/>
    <w:rsid w:val="001D5C17"/>
    <w:rsid w:val="001D5E23"/>
    <w:rsid w:val="001D6F09"/>
    <w:rsid w:val="001D6FE6"/>
    <w:rsid w:val="001D718A"/>
    <w:rsid w:val="001D7412"/>
    <w:rsid w:val="001D76E7"/>
    <w:rsid w:val="001D7841"/>
    <w:rsid w:val="001D78CC"/>
    <w:rsid w:val="001E06F9"/>
    <w:rsid w:val="001E0CBA"/>
    <w:rsid w:val="001E177D"/>
    <w:rsid w:val="001E192A"/>
    <w:rsid w:val="001E1D3C"/>
    <w:rsid w:val="001E26BF"/>
    <w:rsid w:val="001E303D"/>
    <w:rsid w:val="001E36FA"/>
    <w:rsid w:val="001E3706"/>
    <w:rsid w:val="001E4000"/>
    <w:rsid w:val="001E4263"/>
    <w:rsid w:val="001E469E"/>
    <w:rsid w:val="001E4B5A"/>
    <w:rsid w:val="001E52C2"/>
    <w:rsid w:val="001E5414"/>
    <w:rsid w:val="001E5736"/>
    <w:rsid w:val="001E5FED"/>
    <w:rsid w:val="001F0285"/>
    <w:rsid w:val="001F0369"/>
    <w:rsid w:val="001F0770"/>
    <w:rsid w:val="001F0CCB"/>
    <w:rsid w:val="001F0CDE"/>
    <w:rsid w:val="001F15C1"/>
    <w:rsid w:val="001F265D"/>
    <w:rsid w:val="001F270A"/>
    <w:rsid w:val="001F2A67"/>
    <w:rsid w:val="001F2F07"/>
    <w:rsid w:val="001F335B"/>
    <w:rsid w:val="001F38B0"/>
    <w:rsid w:val="001F3A5E"/>
    <w:rsid w:val="001F3A6F"/>
    <w:rsid w:val="001F3BFF"/>
    <w:rsid w:val="001F3DAE"/>
    <w:rsid w:val="001F4294"/>
    <w:rsid w:val="001F4900"/>
    <w:rsid w:val="001F490A"/>
    <w:rsid w:val="001F4E28"/>
    <w:rsid w:val="001F54C4"/>
    <w:rsid w:val="001F5D3D"/>
    <w:rsid w:val="001F5FDB"/>
    <w:rsid w:val="001F6007"/>
    <w:rsid w:val="001F6747"/>
    <w:rsid w:val="001F695F"/>
    <w:rsid w:val="001F6EB1"/>
    <w:rsid w:val="001F7648"/>
    <w:rsid w:val="00200368"/>
    <w:rsid w:val="00200C09"/>
    <w:rsid w:val="00200E83"/>
    <w:rsid w:val="00201B12"/>
    <w:rsid w:val="00201C76"/>
    <w:rsid w:val="00201CE0"/>
    <w:rsid w:val="00202B59"/>
    <w:rsid w:val="00202E83"/>
    <w:rsid w:val="0020317F"/>
    <w:rsid w:val="00203923"/>
    <w:rsid w:val="00203BB5"/>
    <w:rsid w:val="002045BE"/>
    <w:rsid w:val="002050DF"/>
    <w:rsid w:val="00205138"/>
    <w:rsid w:val="002058E7"/>
    <w:rsid w:val="00205D1B"/>
    <w:rsid w:val="0020671C"/>
    <w:rsid w:val="00207A0C"/>
    <w:rsid w:val="002100D0"/>
    <w:rsid w:val="002110BF"/>
    <w:rsid w:val="002112D7"/>
    <w:rsid w:val="00211AFB"/>
    <w:rsid w:val="00211D5B"/>
    <w:rsid w:val="0021245F"/>
    <w:rsid w:val="002130A3"/>
    <w:rsid w:val="002130CE"/>
    <w:rsid w:val="00213442"/>
    <w:rsid w:val="002135CB"/>
    <w:rsid w:val="00213BF3"/>
    <w:rsid w:val="00213F16"/>
    <w:rsid w:val="00214350"/>
    <w:rsid w:val="002146CC"/>
    <w:rsid w:val="00214E4C"/>
    <w:rsid w:val="00215255"/>
    <w:rsid w:val="002154FD"/>
    <w:rsid w:val="002164CD"/>
    <w:rsid w:val="00216865"/>
    <w:rsid w:val="00220557"/>
    <w:rsid w:val="00220CB8"/>
    <w:rsid w:val="002216A1"/>
    <w:rsid w:val="002217DC"/>
    <w:rsid w:val="002218A7"/>
    <w:rsid w:val="00221D14"/>
    <w:rsid w:val="00221DD3"/>
    <w:rsid w:val="0022273F"/>
    <w:rsid w:val="00222EAA"/>
    <w:rsid w:val="002231AA"/>
    <w:rsid w:val="00223317"/>
    <w:rsid w:val="00223D22"/>
    <w:rsid w:val="0022464C"/>
    <w:rsid w:val="0022502F"/>
    <w:rsid w:val="002250C5"/>
    <w:rsid w:val="0022518F"/>
    <w:rsid w:val="0022520B"/>
    <w:rsid w:val="00225C34"/>
    <w:rsid w:val="00226416"/>
    <w:rsid w:val="00226C8F"/>
    <w:rsid w:val="0022703D"/>
    <w:rsid w:val="00227072"/>
    <w:rsid w:val="002279EF"/>
    <w:rsid w:val="00227EF5"/>
    <w:rsid w:val="0023050A"/>
    <w:rsid w:val="0023082D"/>
    <w:rsid w:val="00231316"/>
    <w:rsid w:val="002322A2"/>
    <w:rsid w:val="002322D4"/>
    <w:rsid w:val="002324C4"/>
    <w:rsid w:val="00232D0F"/>
    <w:rsid w:val="00232D30"/>
    <w:rsid w:val="0023374A"/>
    <w:rsid w:val="0023454A"/>
    <w:rsid w:val="00234795"/>
    <w:rsid w:val="002348C9"/>
    <w:rsid w:val="00234983"/>
    <w:rsid w:val="00234F2B"/>
    <w:rsid w:val="00234F93"/>
    <w:rsid w:val="002358E1"/>
    <w:rsid w:val="00235ABD"/>
    <w:rsid w:val="00235CA9"/>
    <w:rsid w:val="0023604E"/>
    <w:rsid w:val="00236712"/>
    <w:rsid w:val="002369AA"/>
    <w:rsid w:val="00236B15"/>
    <w:rsid w:val="00237106"/>
    <w:rsid w:val="0023733A"/>
    <w:rsid w:val="0023757B"/>
    <w:rsid w:val="00237BBA"/>
    <w:rsid w:val="002402A0"/>
    <w:rsid w:val="00240A66"/>
    <w:rsid w:val="00240F55"/>
    <w:rsid w:val="00241302"/>
    <w:rsid w:val="00241DEE"/>
    <w:rsid w:val="002423FA"/>
    <w:rsid w:val="002426E9"/>
    <w:rsid w:val="00243291"/>
    <w:rsid w:val="00243AAE"/>
    <w:rsid w:val="00243F1C"/>
    <w:rsid w:val="002447BB"/>
    <w:rsid w:val="002447CE"/>
    <w:rsid w:val="00244B1C"/>
    <w:rsid w:val="00244BEA"/>
    <w:rsid w:val="0024503B"/>
    <w:rsid w:val="002452FA"/>
    <w:rsid w:val="002454F2"/>
    <w:rsid w:val="00245A98"/>
    <w:rsid w:val="00245C79"/>
    <w:rsid w:val="00245E8F"/>
    <w:rsid w:val="00246236"/>
    <w:rsid w:val="00246555"/>
    <w:rsid w:val="00246782"/>
    <w:rsid w:val="002467F1"/>
    <w:rsid w:val="00247081"/>
    <w:rsid w:val="0024787C"/>
    <w:rsid w:val="00247C0E"/>
    <w:rsid w:val="00247E00"/>
    <w:rsid w:val="0025007A"/>
    <w:rsid w:val="002501EA"/>
    <w:rsid w:val="002506D1"/>
    <w:rsid w:val="00250AC8"/>
    <w:rsid w:val="002510C0"/>
    <w:rsid w:val="0025144D"/>
    <w:rsid w:val="002515C4"/>
    <w:rsid w:val="002515CE"/>
    <w:rsid w:val="00251884"/>
    <w:rsid w:val="00251D1B"/>
    <w:rsid w:val="00252E1F"/>
    <w:rsid w:val="00253458"/>
    <w:rsid w:val="00253908"/>
    <w:rsid w:val="0025430E"/>
    <w:rsid w:val="002543C7"/>
    <w:rsid w:val="002547E0"/>
    <w:rsid w:val="00254B05"/>
    <w:rsid w:val="00254C50"/>
    <w:rsid w:val="00254FE0"/>
    <w:rsid w:val="0025519F"/>
    <w:rsid w:val="002553B2"/>
    <w:rsid w:val="00255D28"/>
    <w:rsid w:val="00255E09"/>
    <w:rsid w:val="002561E7"/>
    <w:rsid w:val="002567B8"/>
    <w:rsid w:val="002571A4"/>
    <w:rsid w:val="002574A9"/>
    <w:rsid w:val="00260805"/>
    <w:rsid w:val="0026083E"/>
    <w:rsid w:val="00260B94"/>
    <w:rsid w:val="00260FC6"/>
    <w:rsid w:val="00262D08"/>
    <w:rsid w:val="0026336F"/>
    <w:rsid w:val="0026337B"/>
    <w:rsid w:val="00263480"/>
    <w:rsid w:val="00263553"/>
    <w:rsid w:val="0026405B"/>
    <w:rsid w:val="00264579"/>
    <w:rsid w:val="00264616"/>
    <w:rsid w:val="00264690"/>
    <w:rsid w:val="0026590E"/>
    <w:rsid w:val="002659C0"/>
    <w:rsid w:val="00265DF3"/>
    <w:rsid w:val="00265E0F"/>
    <w:rsid w:val="0026600F"/>
    <w:rsid w:val="002661C0"/>
    <w:rsid w:val="0026629F"/>
    <w:rsid w:val="0026702F"/>
    <w:rsid w:val="002673EF"/>
    <w:rsid w:val="00270345"/>
    <w:rsid w:val="00270BBC"/>
    <w:rsid w:val="0027172D"/>
    <w:rsid w:val="00271B31"/>
    <w:rsid w:val="00272510"/>
    <w:rsid w:val="002728C6"/>
    <w:rsid w:val="00272994"/>
    <w:rsid w:val="00272F28"/>
    <w:rsid w:val="0027311D"/>
    <w:rsid w:val="00273C63"/>
    <w:rsid w:val="002745A6"/>
    <w:rsid w:val="002748A1"/>
    <w:rsid w:val="00274C9E"/>
    <w:rsid w:val="002756CA"/>
    <w:rsid w:val="00275DA5"/>
    <w:rsid w:val="00275E67"/>
    <w:rsid w:val="00277059"/>
    <w:rsid w:val="0027706E"/>
    <w:rsid w:val="0027769F"/>
    <w:rsid w:val="002778BB"/>
    <w:rsid w:val="00277E09"/>
    <w:rsid w:val="00277F5F"/>
    <w:rsid w:val="00280099"/>
    <w:rsid w:val="00280B18"/>
    <w:rsid w:val="00281510"/>
    <w:rsid w:val="0028196A"/>
    <w:rsid w:val="00281D6D"/>
    <w:rsid w:val="002820E3"/>
    <w:rsid w:val="00282104"/>
    <w:rsid w:val="00282314"/>
    <w:rsid w:val="00282BBF"/>
    <w:rsid w:val="00282DB5"/>
    <w:rsid w:val="00282FC4"/>
    <w:rsid w:val="00283FD6"/>
    <w:rsid w:val="002845B8"/>
    <w:rsid w:val="002846FA"/>
    <w:rsid w:val="00284D31"/>
    <w:rsid w:val="00285193"/>
    <w:rsid w:val="00285D2C"/>
    <w:rsid w:val="00286CB6"/>
    <w:rsid w:val="00287823"/>
    <w:rsid w:val="00287AF4"/>
    <w:rsid w:val="002902CA"/>
    <w:rsid w:val="002905E7"/>
    <w:rsid w:val="002908D3"/>
    <w:rsid w:val="00290DEC"/>
    <w:rsid w:val="00290F9C"/>
    <w:rsid w:val="002910D2"/>
    <w:rsid w:val="0029201B"/>
    <w:rsid w:val="00293C60"/>
    <w:rsid w:val="00293D5F"/>
    <w:rsid w:val="00294366"/>
    <w:rsid w:val="002947E0"/>
    <w:rsid w:val="0029520D"/>
    <w:rsid w:val="00295645"/>
    <w:rsid w:val="00295CD1"/>
    <w:rsid w:val="00296026"/>
    <w:rsid w:val="002962B8"/>
    <w:rsid w:val="002967E6"/>
    <w:rsid w:val="00296CD5"/>
    <w:rsid w:val="00296F8F"/>
    <w:rsid w:val="002972BE"/>
    <w:rsid w:val="0029738A"/>
    <w:rsid w:val="0029788A"/>
    <w:rsid w:val="00297C5E"/>
    <w:rsid w:val="00297CE1"/>
    <w:rsid w:val="00297E13"/>
    <w:rsid w:val="002A0284"/>
    <w:rsid w:val="002A05AF"/>
    <w:rsid w:val="002A067B"/>
    <w:rsid w:val="002A0BBD"/>
    <w:rsid w:val="002A0FCF"/>
    <w:rsid w:val="002A1DA5"/>
    <w:rsid w:val="002A1F78"/>
    <w:rsid w:val="002A2313"/>
    <w:rsid w:val="002A2CB8"/>
    <w:rsid w:val="002A38B2"/>
    <w:rsid w:val="002A4296"/>
    <w:rsid w:val="002A42E4"/>
    <w:rsid w:val="002A4B6F"/>
    <w:rsid w:val="002A4F98"/>
    <w:rsid w:val="002A51D9"/>
    <w:rsid w:val="002A52C1"/>
    <w:rsid w:val="002A6162"/>
    <w:rsid w:val="002A643E"/>
    <w:rsid w:val="002A6C5C"/>
    <w:rsid w:val="002A6D7A"/>
    <w:rsid w:val="002A73D4"/>
    <w:rsid w:val="002A76D0"/>
    <w:rsid w:val="002A77B0"/>
    <w:rsid w:val="002B021F"/>
    <w:rsid w:val="002B061E"/>
    <w:rsid w:val="002B0C0F"/>
    <w:rsid w:val="002B11FC"/>
    <w:rsid w:val="002B1E69"/>
    <w:rsid w:val="002B2300"/>
    <w:rsid w:val="002B2366"/>
    <w:rsid w:val="002B2509"/>
    <w:rsid w:val="002B25A6"/>
    <w:rsid w:val="002B26D8"/>
    <w:rsid w:val="002B2C6F"/>
    <w:rsid w:val="002B3024"/>
    <w:rsid w:val="002B346B"/>
    <w:rsid w:val="002B35E8"/>
    <w:rsid w:val="002B385F"/>
    <w:rsid w:val="002B3AF7"/>
    <w:rsid w:val="002B3DEF"/>
    <w:rsid w:val="002B3E47"/>
    <w:rsid w:val="002B4154"/>
    <w:rsid w:val="002B4583"/>
    <w:rsid w:val="002B4961"/>
    <w:rsid w:val="002B4993"/>
    <w:rsid w:val="002B4B57"/>
    <w:rsid w:val="002B4E8D"/>
    <w:rsid w:val="002B55A9"/>
    <w:rsid w:val="002B59FC"/>
    <w:rsid w:val="002B6087"/>
    <w:rsid w:val="002B65ED"/>
    <w:rsid w:val="002B67C6"/>
    <w:rsid w:val="002B6F8C"/>
    <w:rsid w:val="002B70F7"/>
    <w:rsid w:val="002B7C1F"/>
    <w:rsid w:val="002C09F3"/>
    <w:rsid w:val="002C1034"/>
    <w:rsid w:val="002C10E8"/>
    <w:rsid w:val="002C1235"/>
    <w:rsid w:val="002C1C63"/>
    <w:rsid w:val="002C2033"/>
    <w:rsid w:val="002C2477"/>
    <w:rsid w:val="002C2658"/>
    <w:rsid w:val="002C327A"/>
    <w:rsid w:val="002C38E4"/>
    <w:rsid w:val="002C3F2C"/>
    <w:rsid w:val="002C4013"/>
    <w:rsid w:val="002C4219"/>
    <w:rsid w:val="002C4E44"/>
    <w:rsid w:val="002C4E74"/>
    <w:rsid w:val="002C5053"/>
    <w:rsid w:val="002C65F6"/>
    <w:rsid w:val="002C776E"/>
    <w:rsid w:val="002C7B45"/>
    <w:rsid w:val="002D01D8"/>
    <w:rsid w:val="002D164C"/>
    <w:rsid w:val="002D23C9"/>
    <w:rsid w:val="002D3D50"/>
    <w:rsid w:val="002D3EF6"/>
    <w:rsid w:val="002D4035"/>
    <w:rsid w:val="002D4562"/>
    <w:rsid w:val="002D47F3"/>
    <w:rsid w:val="002D494B"/>
    <w:rsid w:val="002D52C9"/>
    <w:rsid w:val="002D5CE9"/>
    <w:rsid w:val="002D5D5E"/>
    <w:rsid w:val="002D5E7D"/>
    <w:rsid w:val="002D650C"/>
    <w:rsid w:val="002D6813"/>
    <w:rsid w:val="002D6C6F"/>
    <w:rsid w:val="002D6C73"/>
    <w:rsid w:val="002D71C2"/>
    <w:rsid w:val="002D77C2"/>
    <w:rsid w:val="002D7EFA"/>
    <w:rsid w:val="002E0013"/>
    <w:rsid w:val="002E006B"/>
    <w:rsid w:val="002E07B6"/>
    <w:rsid w:val="002E0F93"/>
    <w:rsid w:val="002E193C"/>
    <w:rsid w:val="002E1A5C"/>
    <w:rsid w:val="002E1E3D"/>
    <w:rsid w:val="002E2D06"/>
    <w:rsid w:val="002E2F89"/>
    <w:rsid w:val="002E3E58"/>
    <w:rsid w:val="002E4479"/>
    <w:rsid w:val="002E4597"/>
    <w:rsid w:val="002E45C0"/>
    <w:rsid w:val="002E485D"/>
    <w:rsid w:val="002E4CB6"/>
    <w:rsid w:val="002E5649"/>
    <w:rsid w:val="002E57F9"/>
    <w:rsid w:val="002E5DBD"/>
    <w:rsid w:val="002E62A4"/>
    <w:rsid w:val="002E70F1"/>
    <w:rsid w:val="002E76F3"/>
    <w:rsid w:val="002F10F6"/>
    <w:rsid w:val="002F1780"/>
    <w:rsid w:val="002F1C97"/>
    <w:rsid w:val="002F230D"/>
    <w:rsid w:val="002F23E1"/>
    <w:rsid w:val="002F253E"/>
    <w:rsid w:val="002F262B"/>
    <w:rsid w:val="002F2A3A"/>
    <w:rsid w:val="002F3284"/>
    <w:rsid w:val="002F3803"/>
    <w:rsid w:val="002F3932"/>
    <w:rsid w:val="002F45FA"/>
    <w:rsid w:val="002F4D4E"/>
    <w:rsid w:val="002F5399"/>
    <w:rsid w:val="002F5657"/>
    <w:rsid w:val="002F5DCC"/>
    <w:rsid w:val="002F5EC1"/>
    <w:rsid w:val="002F6B6D"/>
    <w:rsid w:val="002F7028"/>
    <w:rsid w:val="002F7274"/>
    <w:rsid w:val="002F738C"/>
    <w:rsid w:val="002F7ADC"/>
    <w:rsid w:val="002F7E33"/>
    <w:rsid w:val="002F7F27"/>
    <w:rsid w:val="00300287"/>
    <w:rsid w:val="003008C6"/>
    <w:rsid w:val="00300EC1"/>
    <w:rsid w:val="00301216"/>
    <w:rsid w:val="003014D5"/>
    <w:rsid w:val="00301C4A"/>
    <w:rsid w:val="00301CFF"/>
    <w:rsid w:val="003020F0"/>
    <w:rsid w:val="003046C2"/>
    <w:rsid w:val="00304B68"/>
    <w:rsid w:val="00304CB8"/>
    <w:rsid w:val="0030522B"/>
    <w:rsid w:val="0030571D"/>
    <w:rsid w:val="0030596E"/>
    <w:rsid w:val="00305974"/>
    <w:rsid w:val="00305C88"/>
    <w:rsid w:val="00305E06"/>
    <w:rsid w:val="00305FC1"/>
    <w:rsid w:val="003076F1"/>
    <w:rsid w:val="00307D12"/>
    <w:rsid w:val="00307EA0"/>
    <w:rsid w:val="0031062A"/>
    <w:rsid w:val="00310998"/>
    <w:rsid w:val="00310D3E"/>
    <w:rsid w:val="00310F48"/>
    <w:rsid w:val="00311B7A"/>
    <w:rsid w:val="003121A9"/>
    <w:rsid w:val="00312276"/>
    <w:rsid w:val="003123DB"/>
    <w:rsid w:val="00312A4A"/>
    <w:rsid w:val="00313456"/>
    <w:rsid w:val="003134A8"/>
    <w:rsid w:val="0031394E"/>
    <w:rsid w:val="003139F2"/>
    <w:rsid w:val="00313A01"/>
    <w:rsid w:val="00313F04"/>
    <w:rsid w:val="003144CC"/>
    <w:rsid w:val="00314889"/>
    <w:rsid w:val="003159F5"/>
    <w:rsid w:val="00316AC7"/>
    <w:rsid w:val="0031769E"/>
    <w:rsid w:val="003176C6"/>
    <w:rsid w:val="003178C0"/>
    <w:rsid w:val="00317F1D"/>
    <w:rsid w:val="0032113A"/>
    <w:rsid w:val="0032123B"/>
    <w:rsid w:val="0032145F"/>
    <w:rsid w:val="003214ED"/>
    <w:rsid w:val="003216BD"/>
    <w:rsid w:val="0032259E"/>
    <w:rsid w:val="00322B15"/>
    <w:rsid w:val="00322DEA"/>
    <w:rsid w:val="00323871"/>
    <w:rsid w:val="003241F3"/>
    <w:rsid w:val="003244D5"/>
    <w:rsid w:val="0032553C"/>
    <w:rsid w:val="00326264"/>
    <w:rsid w:val="00326592"/>
    <w:rsid w:val="003266FF"/>
    <w:rsid w:val="00327047"/>
    <w:rsid w:val="003278D8"/>
    <w:rsid w:val="0033147A"/>
    <w:rsid w:val="003314A1"/>
    <w:rsid w:val="00331B16"/>
    <w:rsid w:val="00331EE9"/>
    <w:rsid w:val="003322F7"/>
    <w:rsid w:val="00332A2F"/>
    <w:rsid w:val="00332ABD"/>
    <w:rsid w:val="00333042"/>
    <w:rsid w:val="003331D5"/>
    <w:rsid w:val="00333992"/>
    <w:rsid w:val="0033401C"/>
    <w:rsid w:val="00334369"/>
    <w:rsid w:val="003346AB"/>
    <w:rsid w:val="00334714"/>
    <w:rsid w:val="00334FAD"/>
    <w:rsid w:val="00335C39"/>
    <w:rsid w:val="00335C7B"/>
    <w:rsid w:val="003363B5"/>
    <w:rsid w:val="0033678E"/>
    <w:rsid w:val="003367E6"/>
    <w:rsid w:val="00337AEC"/>
    <w:rsid w:val="003400DA"/>
    <w:rsid w:val="003400E8"/>
    <w:rsid w:val="00340797"/>
    <w:rsid w:val="00340952"/>
    <w:rsid w:val="00340D23"/>
    <w:rsid w:val="00341289"/>
    <w:rsid w:val="00341321"/>
    <w:rsid w:val="0034180C"/>
    <w:rsid w:val="00341C62"/>
    <w:rsid w:val="00342AFA"/>
    <w:rsid w:val="003435AF"/>
    <w:rsid w:val="00343A96"/>
    <w:rsid w:val="00343AF3"/>
    <w:rsid w:val="00343F07"/>
    <w:rsid w:val="00344182"/>
    <w:rsid w:val="003448AE"/>
    <w:rsid w:val="003452AF"/>
    <w:rsid w:val="00345C3B"/>
    <w:rsid w:val="00345DC3"/>
    <w:rsid w:val="003462EF"/>
    <w:rsid w:val="00346679"/>
    <w:rsid w:val="0034678D"/>
    <w:rsid w:val="003467EC"/>
    <w:rsid w:val="00346EC1"/>
    <w:rsid w:val="00347040"/>
    <w:rsid w:val="003471E5"/>
    <w:rsid w:val="00347205"/>
    <w:rsid w:val="00347FE2"/>
    <w:rsid w:val="00350618"/>
    <w:rsid w:val="0035072E"/>
    <w:rsid w:val="00350E05"/>
    <w:rsid w:val="00353995"/>
    <w:rsid w:val="00353ACF"/>
    <w:rsid w:val="00353B54"/>
    <w:rsid w:val="00354793"/>
    <w:rsid w:val="00354950"/>
    <w:rsid w:val="00354E81"/>
    <w:rsid w:val="00355513"/>
    <w:rsid w:val="0035577E"/>
    <w:rsid w:val="00355804"/>
    <w:rsid w:val="0035782B"/>
    <w:rsid w:val="00357ABD"/>
    <w:rsid w:val="00360429"/>
    <w:rsid w:val="00360473"/>
    <w:rsid w:val="003605F8"/>
    <w:rsid w:val="00360E94"/>
    <w:rsid w:val="00361046"/>
    <w:rsid w:val="003610F6"/>
    <w:rsid w:val="00361D83"/>
    <w:rsid w:val="00361F44"/>
    <w:rsid w:val="00361F46"/>
    <w:rsid w:val="00362194"/>
    <w:rsid w:val="0036287D"/>
    <w:rsid w:val="003636A3"/>
    <w:rsid w:val="003639DA"/>
    <w:rsid w:val="00363FBF"/>
    <w:rsid w:val="00364426"/>
    <w:rsid w:val="003654F3"/>
    <w:rsid w:val="00365574"/>
    <w:rsid w:val="0036591E"/>
    <w:rsid w:val="00366655"/>
    <w:rsid w:val="00366A94"/>
    <w:rsid w:val="00366BD7"/>
    <w:rsid w:val="00367844"/>
    <w:rsid w:val="00367A04"/>
    <w:rsid w:val="00367F2F"/>
    <w:rsid w:val="003706F5"/>
    <w:rsid w:val="00370895"/>
    <w:rsid w:val="003708C2"/>
    <w:rsid w:val="00370E5E"/>
    <w:rsid w:val="003710ED"/>
    <w:rsid w:val="00371251"/>
    <w:rsid w:val="00372801"/>
    <w:rsid w:val="00372E15"/>
    <w:rsid w:val="00372FA4"/>
    <w:rsid w:val="00373439"/>
    <w:rsid w:val="003739FE"/>
    <w:rsid w:val="00374135"/>
    <w:rsid w:val="003746FC"/>
    <w:rsid w:val="00374CFF"/>
    <w:rsid w:val="00374D6C"/>
    <w:rsid w:val="003753FC"/>
    <w:rsid w:val="003754B9"/>
    <w:rsid w:val="00375535"/>
    <w:rsid w:val="00375771"/>
    <w:rsid w:val="00375E5E"/>
    <w:rsid w:val="00375F47"/>
    <w:rsid w:val="00376451"/>
    <w:rsid w:val="0037678C"/>
    <w:rsid w:val="00376947"/>
    <w:rsid w:val="00376EF7"/>
    <w:rsid w:val="003770DA"/>
    <w:rsid w:val="00377683"/>
    <w:rsid w:val="003778FB"/>
    <w:rsid w:val="003779D8"/>
    <w:rsid w:val="00377DFB"/>
    <w:rsid w:val="00377E72"/>
    <w:rsid w:val="00380BEA"/>
    <w:rsid w:val="00380CFE"/>
    <w:rsid w:val="00381702"/>
    <w:rsid w:val="003826AA"/>
    <w:rsid w:val="00383128"/>
    <w:rsid w:val="003834FB"/>
    <w:rsid w:val="0038350C"/>
    <w:rsid w:val="00384B75"/>
    <w:rsid w:val="00384D13"/>
    <w:rsid w:val="00385005"/>
    <w:rsid w:val="00385120"/>
    <w:rsid w:val="003851B1"/>
    <w:rsid w:val="00385CFB"/>
    <w:rsid w:val="00385DD3"/>
    <w:rsid w:val="00386073"/>
    <w:rsid w:val="00386844"/>
    <w:rsid w:val="003869F9"/>
    <w:rsid w:val="00387030"/>
    <w:rsid w:val="0038731E"/>
    <w:rsid w:val="0038741E"/>
    <w:rsid w:val="0038743D"/>
    <w:rsid w:val="00390453"/>
    <w:rsid w:val="00390598"/>
    <w:rsid w:val="00390E1A"/>
    <w:rsid w:val="003912C1"/>
    <w:rsid w:val="00391D98"/>
    <w:rsid w:val="00392463"/>
    <w:rsid w:val="00393C35"/>
    <w:rsid w:val="00394D49"/>
    <w:rsid w:val="0039548B"/>
    <w:rsid w:val="00395663"/>
    <w:rsid w:val="00397400"/>
    <w:rsid w:val="00397510"/>
    <w:rsid w:val="00397985"/>
    <w:rsid w:val="00397BF3"/>
    <w:rsid w:val="003A0180"/>
    <w:rsid w:val="003A045E"/>
    <w:rsid w:val="003A29BA"/>
    <w:rsid w:val="003A2B58"/>
    <w:rsid w:val="003A316A"/>
    <w:rsid w:val="003A320D"/>
    <w:rsid w:val="003A390C"/>
    <w:rsid w:val="003A403C"/>
    <w:rsid w:val="003A5137"/>
    <w:rsid w:val="003A5616"/>
    <w:rsid w:val="003A57AA"/>
    <w:rsid w:val="003A5E67"/>
    <w:rsid w:val="003A6FDD"/>
    <w:rsid w:val="003A70B2"/>
    <w:rsid w:val="003A721C"/>
    <w:rsid w:val="003A7647"/>
    <w:rsid w:val="003A7A34"/>
    <w:rsid w:val="003A7A7A"/>
    <w:rsid w:val="003A7AD3"/>
    <w:rsid w:val="003A7BA7"/>
    <w:rsid w:val="003A7BAF"/>
    <w:rsid w:val="003B1146"/>
    <w:rsid w:val="003B1752"/>
    <w:rsid w:val="003B1F14"/>
    <w:rsid w:val="003B2980"/>
    <w:rsid w:val="003B2BA0"/>
    <w:rsid w:val="003B31F9"/>
    <w:rsid w:val="003B3620"/>
    <w:rsid w:val="003B3968"/>
    <w:rsid w:val="003B3D5E"/>
    <w:rsid w:val="003B4597"/>
    <w:rsid w:val="003B52C7"/>
    <w:rsid w:val="003B53D1"/>
    <w:rsid w:val="003B5A0F"/>
    <w:rsid w:val="003B5FD5"/>
    <w:rsid w:val="003B63A9"/>
    <w:rsid w:val="003B64E9"/>
    <w:rsid w:val="003B67AC"/>
    <w:rsid w:val="003B6843"/>
    <w:rsid w:val="003B7D31"/>
    <w:rsid w:val="003C0FF2"/>
    <w:rsid w:val="003C17AC"/>
    <w:rsid w:val="003C1F47"/>
    <w:rsid w:val="003C380D"/>
    <w:rsid w:val="003C4247"/>
    <w:rsid w:val="003C47EB"/>
    <w:rsid w:val="003C4F23"/>
    <w:rsid w:val="003C4F92"/>
    <w:rsid w:val="003C5587"/>
    <w:rsid w:val="003C60BE"/>
    <w:rsid w:val="003C6E27"/>
    <w:rsid w:val="003C739E"/>
    <w:rsid w:val="003C7BC6"/>
    <w:rsid w:val="003C7D37"/>
    <w:rsid w:val="003D00F9"/>
    <w:rsid w:val="003D07F8"/>
    <w:rsid w:val="003D0CF9"/>
    <w:rsid w:val="003D1A13"/>
    <w:rsid w:val="003D1A99"/>
    <w:rsid w:val="003D1B4D"/>
    <w:rsid w:val="003D21BD"/>
    <w:rsid w:val="003D28AA"/>
    <w:rsid w:val="003D29AA"/>
    <w:rsid w:val="003D2A7F"/>
    <w:rsid w:val="003D2E52"/>
    <w:rsid w:val="003D38D2"/>
    <w:rsid w:val="003D3A3C"/>
    <w:rsid w:val="003D3C26"/>
    <w:rsid w:val="003D3F80"/>
    <w:rsid w:val="003D48CA"/>
    <w:rsid w:val="003D4E73"/>
    <w:rsid w:val="003D510A"/>
    <w:rsid w:val="003D5CB0"/>
    <w:rsid w:val="003D6610"/>
    <w:rsid w:val="003D6D5C"/>
    <w:rsid w:val="003D6D69"/>
    <w:rsid w:val="003D70D4"/>
    <w:rsid w:val="003D7153"/>
    <w:rsid w:val="003D7312"/>
    <w:rsid w:val="003D763A"/>
    <w:rsid w:val="003E0015"/>
    <w:rsid w:val="003E00DF"/>
    <w:rsid w:val="003E0347"/>
    <w:rsid w:val="003E03C9"/>
    <w:rsid w:val="003E041E"/>
    <w:rsid w:val="003E0D2B"/>
    <w:rsid w:val="003E0D7F"/>
    <w:rsid w:val="003E1459"/>
    <w:rsid w:val="003E19D1"/>
    <w:rsid w:val="003E1BFD"/>
    <w:rsid w:val="003E2D24"/>
    <w:rsid w:val="003E395B"/>
    <w:rsid w:val="003E3DB2"/>
    <w:rsid w:val="003E3DDC"/>
    <w:rsid w:val="003E3E1F"/>
    <w:rsid w:val="003E3EFB"/>
    <w:rsid w:val="003E4188"/>
    <w:rsid w:val="003E48FC"/>
    <w:rsid w:val="003E5F66"/>
    <w:rsid w:val="003E61B9"/>
    <w:rsid w:val="003E68D8"/>
    <w:rsid w:val="003E6CBC"/>
    <w:rsid w:val="003E7EA8"/>
    <w:rsid w:val="003F0317"/>
    <w:rsid w:val="003F04E4"/>
    <w:rsid w:val="003F0CE1"/>
    <w:rsid w:val="003F11A0"/>
    <w:rsid w:val="003F1DB0"/>
    <w:rsid w:val="003F24B5"/>
    <w:rsid w:val="003F278F"/>
    <w:rsid w:val="003F2B3B"/>
    <w:rsid w:val="003F2BD3"/>
    <w:rsid w:val="003F2E8C"/>
    <w:rsid w:val="003F3235"/>
    <w:rsid w:val="003F3302"/>
    <w:rsid w:val="003F37AE"/>
    <w:rsid w:val="003F3C48"/>
    <w:rsid w:val="003F45E1"/>
    <w:rsid w:val="003F49EC"/>
    <w:rsid w:val="003F4B92"/>
    <w:rsid w:val="003F5A68"/>
    <w:rsid w:val="003F6A52"/>
    <w:rsid w:val="003F6CBB"/>
    <w:rsid w:val="003F7193"/>
    <w:rsid w:val="003F7259"/>
    <w:rsid w:val="003F756E"/>
    <w:rsid w:val="003F7A9F"/>
    <w:rsid w:val="003F7E0F"/>
    <w:rsid w:val="00400949"/>
    <w:rsid w:val="00400E2B"/>
    <w:rsid w:val="004012B1"/>
    <w:rsid w:val="004017E6"/>
    <w:rsid w:val="004018B5"/>
    <w:rsid w:val="00401C71"/>
    <w:rsid w:val="00402069"/>
    <w:rsid w:val="00402DAC"/>
    <w:rsid w:val="004034FF"/>
    <w:rsid w:val="0040393A"/>
    <w:rsid w:val="00403C3F"/>
    <w:rsid w:val="00403FE4"/>
    <w:rsid w:val="0040404E"/>
    <w:rsid w:val="00404AD0"/>
    <w:rsid w:val="00404AD1"/>
    <w:rsid w:val="004051B3"/>
    <w:rsid w:val="004053C9"/>
    <w:rsid w:val="004055A1"/>
    <w:rsid w:val="00405956"/>
    <w:rsid w:val="00405D04"/>
    <w:rsid w:val="00405E0C"/>
    <w:rsid w:val="00407185"/>
    <w:rsid w:val="004071C3"/>
    <w:rsid w:val="0040783E"/>
    <w:rsid w:val="0041014B"/>
    <w:rsid w:val="004101DF"/>
    <w:rsid w:val="0041036F"/>
    <w:rsid w:val="00410C07"/>
    <w:rsid w:val="00410E89"/>
    <w:rsid w:val="0041112F"/>
    <w:rsid w:val="0041365B"/>
    <w:rsid w:val="004139DC"/>
    <w:rsid w:val="00413B74"/>
    <w:rsid w:val="0041418E"/>
    <w:rsid w:val="004154EA"/>
    <w:rsid w:val="00416370"/>
    <w:rsid w:val="00416AD3"/>
    <w:rsid w:val="00416FB4"/>
    <w:rsid w:val="00417104"/>
    <w:rsid w:val="00417749"/>
    <w:rsid w:val="0041785D"/>
    <w:rsid w:val="00417982"/>
    <w:rsid w:val="00417BE0"/>
    <w:rsid w:val="00417E0E"/>
    <w:rsid w:val="004208E9"/>
    <w:rsid w:val="004211B0"/>
    <w:rsid w:val="004219E9"/>
    <w:rsid w:val="00421D1B"/>
    <w:rsid w:val="0042221D"/>
    <w:rsid w:val="00422650"/>
    <w:rsid w:val="00422BA9"/>
    <w:rsid w:val="00422CB5"/>
    <w:rsid w:val="00422FE0"/>
    <w:rsid w:val="004232A9"/>
    <w:rsid w:val="00424EFB"/>
    <w:rsid w:val="00425195"/>
    <w:rsid w:val="004255D8"/>
    <w:rsid w:val="0042567B"/>
    <w:rsid w:val="00425D03"/>
    <w:rsid w:val="00425FEA"/>
    <w:rsid w:val="004262A5"/>
    <w:rsid w:val="00426C31"/>
    <w:rsid w:val="00426C65"/>
    <w:rsid w:val="00426CB3"/>
    <w:rsid w:val="00426EBF"/>
    <w:rsid w:val="00426F6E"/>
    <w:rsid w:val="00427180"/>
    <w:rsid w:val="00427767"/>
    <w:rsid w:val="00427A9A"/>
    <w:rsid w:val="00427B37"/>
    <w:rsid w:val="00430905"/>
    <w:rsid w:val="00430BD1"/>
    <w:rsid w:val="0043127E"/>
    <w:rsid w:val="0043148D"/>
    <w:rsid w:val="00431A0C"/>
    <w:rsid w:val="00431A57"/>
    <w:rsid w:val="004321F2"/>
    <w:rsid w:val="00432AA9"/>
    <w:rsid w:val="00432D20"/>
    <w:rsid w:val="00432DE3"/>
    <w:rsid w:val="00432F57"/>
    <w:rsid w:val="004331DA"/>
    <w:rsid w:val="0043346C"/>
    <w:rsid w:val="004334CC"/>
    <w:rsid w:val="00434E77"/>
    <w:rsid w:val="00434F8A"/>
    <w:rsid w:val="004362C6"/>
    <w:rsid w:val="00436CA6"/>
    <w:rsid w:val="00437B50"/>
    <w:rsid w:val="00437BDC"/>
    <w:rsid w:val="0044006A"/>
    <w:rsid w:val="00441345"/>
    <w:rsid w:val="00441512"/>
    <w:rsid w:val="00441634"/>
    <w:rsid w:val="00442056"/>
    <w:rsid w:val="00442258"/>
    <w:rsid w:val="004425F2"/>
    <w:rsid w:val="00443099"/>
    <w:rsid w:val="00443819"/>
    <w:rsid w:val="00443A4F"/>
    <w:rsid w:val="00443A82"/>
    <w:rsid w:val="00443C63"/>
    <w:rsid w:val="00443D63"/>
    <w:rsid w:val="00443E00"/>
    <w:rsid w:val="00444059"/>
    <w:rsid w:val="00445564"/>
    <w:rsid w:val="004462E4"/>
    <w:rsid w:val="00446D7A"/>
    <w:rsid w:val="004475D6"/>
    <w:rsid w:val="00447DEA"/>
    <w:rsid w:val="00447F5A"/>
    <w:rsid w:val="004504A8"/>
    <w:rsid w:val="004505EC"/>
    <w:rsid w:val="004506FF"/>
    <w:rsid w:val="0045074B"/>
    <w:rsid w:val="0045078A"/>
    <w:rsid w:val="00450DE3"/>
    <w:rsid w:val="00450ED2"/>
    <w:rsid w:val="00450F29"/>
    <w:rsid w:val="00450F92"/>
    <w:rsid w:val="00451DAC"/>
    <w:rsid w:val="00452151"/>
    <w:rsid w:val="0045283B"/>
    <w:rsid w:val="00452ACB"/>
    <w:rsid w:val="00453658"/>
    <w:rsid w:val="004536CD"/>
    <w:rsid w:val="0045374C"/>
    <w:rsid w:val="004537EA"/>
    <w:rsid w:val="004541FC"/>
    <w:rsid w:val="0045453A"/>
    <w:rsid w:val="00454584"/>
    <w:rsid w:val="0045485B"/>
    <w:rsid w:val="004557A8"/>
    <w:rsid w:val="00455B4C"/>
    <w:rsid w:val="00456322"/>
    <w:rsid w:val="00456509"/>
    <w:rsid w:val="00456872"/>
    <w:rsid w:val="00456957"/>
    <w:rsid w:val="00457731"/>
    <w:rsid w:val="00457982"/>
    <w:rsid w:val="00457FB7"/>
    <w:rsid w:val="004604D1"/>
    <w:rsid w:val="00460514"/>
    <w:rsid w:val="00460A27"/>
    <w:rsid w:val="004620F4"/>
    <w:rsid w:val="004629B5"/>
    <w:rsid w:val="004630E2"/>
    <w:rsid w:val="004633A5"/>
    <w:rsid w:val="004639C0"/>
    <w:rsid w:val="00463AB8"/>
    <w:rsid w:val="00464229"/>
    <w:rsid w:val="0046428D"/>
    <w:rsid w:val="00464315"/>
    <w:rsid w:val="00464AAF"/>
    <w:rsid w:val="00464B6F"/>
    <w:rsid w:val="00465353"/>
    <w:rsid w:val="00465421"/>
    <w:rsid w:val="0046556D"/>
    <w:rsid w:val="00465BC6"/>
    <w:rsid w:val="00465E25"/>
    <w:rsid w:val="00466356"/>
    <w:rsid w:val="004668B7"/>
    <w:rsid w:val="00466953"/>
    <w:rsid w:val="004670B3"/>
    <w:rsid w:val="004673E6"/>
    <w:rsid w:val="00467792"/>
    <w:rsid w:val="00470094"/>
    <w:rsid w:val="00470383"/>
    <w:rsid w:val="00470C07"/>
    <w:rsid w:val="00471395"/>
    <w:rsid w:val="00471E61"/>
    <w:rsid w:val="00471E70"/>
    <w:rsid w:val="00472298"/>
    <w:rsid w:val="004731A3"/>
    <w:rsid w:val="004731E4"/>
    <w:rsid w:val="004737CF"/>
    <w:rsid w:val="004740B1"/>
    <w:rsid w:val="0047438F"/>
    <w:rsid w:val="00475259"/>
    <w:rsid w:val="004752E6"/>
    <w:rsid w:val="00475747"/>
    <w:rsid w:val="00475E3B"/>
    <w:rsid w:val="00476247"/>
    <w:rsid w:val="0047630F"/>
    <w:rsid w:val="004763D2"/>
    <w:rsid w:val="00476B68"/>
    <w:rsid w:val="00476C8F"/>
    <w:rsid w:val="00476DB2"/>
    <w:rsid w:val="00476E84"/>
    <w:rsid w:val="00480600"/>
    <w:rsid w:val="0048077C"/>
    <w:rsid w:val="00480893"/>
    <w:rsid w:val="00482493"/>
    <w:rsid w:val="00482590"/>
    <w:rsid w:val="00482D1A"/>
    <w:rsid w:val="00483105"/>
    <w:rsid w:val="00483720"/>
    <w:rsid w:val="0048393D"/>
    <w:rsid w:val="00483D51"/>
    <w:rsid w:val="00483F36"/>
    <w:rsid w:val="004847A2"/>
    <w:rsid w:val="00485DF0"/>
    <w:rsid w:val="00486153"/>
    <w:rsid w:val="004867DF"/>
    <w:rsid w:val="004867ED"/>
    <w:rsid w:val="00486CAC"/>
    <w:rsid w:val="00487278"/>
    <w:rsid w:val="0048737D"/>
    <w:rsid w:val="00487474"/>
    <w:rsid w:val="004875BB"/>
    <w:rsid w:val="004877FA"/>
    <w:rsid w:val="004903DD"/>
    <w:rsid w:val="0049088C"/>
    <w:rsid w:val="004918D0"/>
    <w:rsid w:val="00491FD6"/>
    <w:rsid w:val="004926EE"/>
    <w:rsid w:val="004931D7"/>
    <w:rsid w:val="0049398C"/>
    <w:rsid w:val="00493BC8"/>
    <w:rsid w:val="00493D23"/>
    <w:rsid w:val="00493FCD"/>
    <w:rsid w:val="0049420A"/>
    <w:rsid w:val="004958EC"/>
    <w:rsid w:val="00495F5E"/>
    <w:rsid w:val="004960EE"/>
    <w:rsid w:val="00496711"/>
    <w:rsid w:val="004967A5"/>
    <w:rsid w:val="00496EEF"/>
    <w:rsid w:val="00497F84"/>
    <w:rsid w:val="004A0A70"/>
    <w:rsid w:val="004A0E14"/>
    <w:rsid w:val="004A1457"/>
    <w:rsid w:val="004A1F2D"/>
    <w:rsid w:val="004A2769"/>
    <w:rsid w:val="004A2A34"/>
    <w:rsid w:val="004A2B1B"/>
    <w:rsid w:val="004A2CF6"/>
    <w:rsid w:val="004A34C7"/>
    <w:rsid w:val="004A3578"/>
    <w:rsid w:val="004A35EC"/>
    <w:rsid w:val="004A3EB0"/>
    <w:rsid w:val="004A3F00"/>
    <w:rsid w:val="004A5605"/>
    <w:rsid w:val="004A57B8"/>
    <w:rsid w:val="004A62CF"/>
    <w:rsid w:val="004A63A4"/>
    <w:rsid w:val="004A68E3"/>
    <w:rsid w:val="004A6F61"/>
    <w:rsid w:val="004A7C8F"/>
    <w:rsid w:val="004A7DB0"/>
    <w:rsid w:val="004A7F02"/>
    <w:rsid w:val="004B07BF"/>
    <w:rsid w:val="004B09E1"/>
    <w:rsid w:val="004B0D74"/>
    <w:rsid w:val="004B1A98"/>
    <w:rsid w:val="004B21AC"/>
    <w:rsid w:val="004B26DB"/>
    <w:rsid w:val="004B2B3E"/>
    <w:rsid w:val="004B2CB6"/>
    <w:rsid w:val="004B2CD4"/>
    <w:rsid w:val="004B2E63"/>
    <w:rsid w:val="004B3AC2"/>
    <w:rsid w:val="004B3C86"/>
    <w:rsid w:val="004B3CAD"/>
    <w:rsid w:val="004B3D3D"/>
    <w:rsid w:val="004B3E0D"/>
    <w:rsid w:val="004B4E13"/>
    <w:rsid w:val="004B4EAC"/>
    <w:rsid w:val="004B52FE"/>
    <w:rsid w:val="004B56BA"/>
    <w:rsid w:val="004B5846"/>
    <w:rsid w:val="004B5921"/>
    <w:rsid w:val="004B5C31"/>
    <w:rsid w:val="004B7478"/>
    <w:rsid w:val="004B7D52"/>
    <w:rsid w:val="004C0AAD"/>
    <w:rsid w:val="004C1909"/>
    <w:rsid w:val="004C1E51"/>
    <w:rsid w:val="004C20C1"/>
    <w:rsid w:val="004C296A"/>
    <w:rsid w:val="004C2B7A"/>
    <w:rsid w:val="004C39D2"/>
    <w:rsid w:val="004C4BA0"/>
    <w:rsid w:val="004C4BF1"/>
    <w:rsid w:val="004C4E40"/>
    <w:rsid w:val="004C5A81"/>
    <w:rsid w:val="004C5ACA"/>
    <w:rsid w:val="004C6051"/>
    <w:rsid w:val="004C6EAA"/>
    <w:rsid w:val="004C7787"/>
    <w:rsid w:val="004C79B4"/>
    <w:rsid w:val="004D073C"/>
    <w:rsid w:val="004D0C6B"/>
    <w:rsid w:val="004D0D41"/>
    <w:rsid w:val="004D0F5F"/>
    <w:rsid w:val="004D0FFC"/>
    <w:rsid w:val="004D10C1"/>
    <w:rsid w:val="004D14E6"/>
    <w:rsid w:val="004D14E7"/>
    <w:rsid w:val="004D15CF"/>
    <w:rsid w:val="004D180D"/>
    <w:rsid w:val="004D181F"/>
    <w:rsid w:val="004D1AA6"/>
    <w:rsid w:val="004D2114"/>
    <w:rsid w:val="004D28FA"/>
    <w:rsid w:val="004D2A60"/>
    <w:rsid w:val="004D2F23"/>
    <w:rsid w:val="004D3376"/>
    <w:rsid w:val="004D39E0"/>
    <w:rsid w:val="004D4BC8"/>
    <w:rsid w:val="004D4CA8"/>
    <w:rsid w:val="004D50FB"/>
    <w:rsid w:val="004D5477"/>
    <w:rsid w:val="004D5AC0"/>
    <w:rsid w:val="004D5D0E"/>
    <w:rsid w:val="004D5D67"/>
    <w:rsid w:val="004D5E85"/>
    <w:rsid w:val="004D638E"/>
    <w:rsid w:val="004D6C8B"/>
    <w:rsid w:val="004D6F4C"/>
    <w:rsid w:val="004D70C9"/>
    <w:rsid w:val="004D7515"/>
    <w:rsid w:val="004D7893"/>
    <w:rsid w:val="004D7A5A"/>
    <w:rsid w:val="004D7B62"/>
    <w:rsid w:val="004D7D54"/>
    <w:rsid w:val="004E0AEB"/>
    <w:rsid w:val="004E0EE3"/>
    <w:rsid w:val="004E10B9"/>
    <w:rsid w:val="004E10EC"/>
    <w:rsid w:val="004E1230"/>
    <w:rsid w:val="004E18D5"/>
    <w:rsid w:val="004E1D1B"/>
    <w:rsid w:val="004E2129"/>
    <w:rsid w:val="004E219E"/>
    <w:rsid w:val="004E26FE"/>
    <w:rsid w:val="004E46B5"/>
    <w:rsid w:val="004E48B1"/>
    <w:rsid w:val="004E5463"/>
    <w:rsid w:val="004E5A11"/>
    <w:rsid w:val="004E5A1C"/>
    <w:rsid w:val="004E5C07"/>
    <w:rsid w:val="004E6100"/>
    <w:rsid w:val="004E64CB"/>
    <w:rsid w:val="004E650D"/>
    <w:rsid w:val="004E6BED"/>
    <w:rsid w:val="004E6D90"/>
    <w:rsid w:val="004E759C"/>
    <w:rsid w:val="004F0AB2"/>
    <w:rsid w:val="004F122A"/>
    <w:rsid w:val="004F1748"/>
    <w:rsid w:val="004F18A7"/>
    <w:rsid w:val="004F194E"/>
    <w:rsid w:val="004F1B8D"/>
    <w:rsid w:val="004F1EF6"/>
    <w:rsid w:val="004F2194"/>
    <w:rsid w:val="004F246D"/>
    <w:rsid w:val="004F2ADC"/>
    <w:rsid w:val="004F2B4D"/>
    <w:rsid w:val="004F31AE"/>
    <w:rsid w:val="004F36C8"/>
    <w:rsid w:val="004F39F5"/>
    <w:rsid w:val="004F3CE4"/>
    <w:rsid w:val="004F3FAA"/>
    <w:rsid w:val="004F4104"/>
    <w:rsid w:val="004F453F"/>
    <w:rsid w:val="004F46DE"/>
    <w:rsid w:val="004F5686"/>
    <w:rsid w:val="004F699E"/>
    <w:rsid w:val="004F79B4"/>
    <w:rsid w:val="00500884"/>
    <w:rsid w:val="00500C2B"/>
    <w:rsid w:val="00501C3A"/>
    <w:rsid w:val="00501FB8"/>
    <w:rsid w:val="0050258A"/>
    <w:rsid w:val="005025E9"/>
    <w:rsid w:val="00502747"/>
    <w:rsid w:val="005030E7"/>
    <w:rsid w:val="00503229"/>
    <w:rsid w:val="00503618"/>
    <w:rsid w:val="005046EF"/>
    <w:rsid w:val="00504A81"/>
    <w:rsid w:val="00505168"/>
    <w:rsid w:val="0050516B"/>
    <w:rsid w:val="00505917"/>
    <w:rsid w:val="00505BD7"/>
    <w:rsid w:val="00506015"/>
    <w:rsid w:val="00506AF5"/>
    <w:rsid w:val="00507256"/>
    <w:rsid w:val="00507A1D"/>
    <w:rsid w:val="00507C74"/>
    <w:rsid w:val="00510574"/>
    <w:rsid w:val="005110EF"/>
    <w:rsid w:val="005114F0"/>
    <w:rsid w:val="00511796"/>
    <w:rsid w:val="00511B1E"/>
    <w:rsid w:val="00511D64"/>
    <w:rsid w:val="00511F8B"/>
    <w:rsid w:val="00512984"/>
    <w:rsid w:val="00512A43"/>
    <w:rsid w:val="00512A9E"/>
    <w:rsid w:val="005130D6"/>
    <w:rsid w:val="005132F8"/>
    <w:rsid w:val="00513478"/>
    <w:rsid w:val="00513970"/>
    <w:rsid w:val="005141DC"/>
    <w:rsid w:val="00514AA7"/>
    <w:rsid w:val="00514BC6"/>
    <w:rsid w:val="005154F4"/>
    <w:rsid w:val="00515595"/>
    <w:rsid w:val="005158FD"/>
    <w:rsid w:val="00516709"/>
    <w:rsid w:val="00516F44"/>
    <w:rsid w:val="0051776D"/>
    <w:rsid w:val="00520C3A"/>
    <w:rsid w:val="00520D08"/>
    <w:rsid w:val="00520D31"/>
    <w:rsid w:val="00521830"/>
    <w:rsid w:val="005220A1"/>
    <w:rsid w:val="00522A63"/>
    <w:rsid w:val="00523430"/>
    <w:rsid w:val="0052349D"/>
    <w:rsid w:val="005234D3"/>
    <w:rsid w:val="005238BE"/>
    <w:rsid w:val="00523989"/>
    <w:rsid w:val="00523BD2"/>
    <w:rsid w:val="00523C09"/>
    <w:rsid w:val="00523E5A"/>
    <w:rsid w:val="005246D4"/>
    <w:rsid w:val="00524937"/>
    <w:rsid w:val="00524FE6"/>
    <w:rsid w:val="005250F9"/>
    <w:rsid w:val="0052544F"/>
    <w:rsid w:val="00526618"/>
    <w:rsid w:val="005266D8"/>
    <w:rsid w:val="00526BB0"/>
    <w:rsid w:val="0052712D"/>
    <w:rsid w:val="00527474"/>
    <w:rsid w:val="005277F7"/>
    <w:rsid w:val="00530094"/>
    <w:rsid w:val="005301AE"/>
    <w:rsid w:val="005307CC"/>
    <w:rsid w:val="00530E88"/>
    <w:rsid w:val="0053162B"/>
    <w:rsid w:val="00531798"/>
    <w:rsid w:val="00531DEC"/>
    <w:rsid w:val="00532AC6"/>
    <w:rsid w:val="0053326F"/>
    <w:rsid w:val="00533E98"/>
    <w:rsid w:val="0053412F"/>
    <w:rsid w:val="005341C9"/>
    <w:rsid w:val="005341F0"/>
    <w:rsid w:val="00534746"/>
    <w:rsid w:val="005347A3"/>
    <w:rsid w:val="005351E2"/>
    <w:rsid w:val="005356DD"/>
    <w:rsid w:val="00535EE5"/>
    <w:rsid w:val="005363BF"/>
    <w:rsid w:val="00537B97"/>
    <w:rsid w:val="005405DC"/>
    <w:rsid w:val="0054088E"/>
    <w:rsid w:val="00540A40"/>
    <w:rsid w:val="0054187B"/>
    <w:rsid w:val="00541928"/>
    <w:rsid w:val="00541972"/>
    <w:rsid w:val="00542642"/>
    <w:rsid w:val="0054310A"/>
    <w:rsid w:val="005439EC"/>
    <w:rsid w:val="00543A9F"/>
    <w:rsid w:val="00543D75"/>
    <w:rsid w:val="00543DF5"/>
    <w:rsid w:val="00543EDE"/>
    <w:rsid w:val="005441E9"/>
    <w:rsid w:val="0054521B"/>
    <w:rsid w:val="00545BB3"/>
    <w:rsid w:val="005464B5"/>
    <w:rsid w:val="005466D6"/>
    <w:rsid w:val="00546C88"/>
    <w:rsid w:val="00547650"/>
    <w:rsid w:val="00550085"/>
    <w:rsid w:val="0055026D"/>
    <w:rsid w:val="00550819"/>
    <w:rsid w:val="005509BD"/>
    <w:rsid w:val="00550ECF"/>
    <w:rsid w:val="00550FDC"/>
    <w:rsid w:val="00551C05"/>
    <w:rsid w:val="00551EDF"/>
    <w:rsid w:val="005521E3"/>
    <w:rsid w:val="005522A8"/>
    <w:rsid w:val="005527BD"/>
    <w:rsid w:val="00553210"/>
    <w:rsid w:val="00553E50"/>
    <w:rsid w:val="0055407F"/>
    <w:rsid w:val="0055416D"/>
    <w:rsid w:val="0055452E"/>
    <w:rsid w:val="00554541"/>
    <w:rsid w:val="00554B5F"/>
    <w:rsid w:val="00554D96"/>
    <w:rsid w:val="00554E6B"/>
    <w:rsid w:val="00555283"/>
    <w:rsid w:val="00555B35"/>
    <w:rsid w:val="005560D8"/>
    <w:rsid w:val="00556103"/>
    <w:rsid w:val="00556139"/>
    <w:rsid w:val="00556679"/>
    <w:rsid w:val="005567B8"/>
    <w:rsid w:val="00556C40"/>
    <w:rsid w:val="0055705D"/>
    <w:rsid w:val="00557766"/>
    <w:rsid w:val="00557927"/>
    <w:rsid w:val="00557A2C"/>
    <w:rsid w:val="00557A8E"/>
    <w:rsid w:val="005603C4"/>
    <w:rsid w:val="005603E9"/>
    <w:rsid w:val="0056076D"/>
    <w:rsid w:val="0056136B"/>
    <w:rsid w:val="00561451"/>
    <w:rsid w:val="005614CA"/>
    <w:rsid w:val="005617F8"/>
    <w:rsid w:val="005622DD"/>
    <w:rsid w:val="005626FA"/>
    <w:rsid w:val="0056270E"/>
    <w:rsid w:val="00562B8E"/>
    <w:rsid w:val="00562CC7"/>
    <w:rsid w:val="005632EF"/>
    <w:rsid w:val="00564BD1"/>
    <w:rsid w:val="00564D2A"/>
    <w:rsid w:val="00564D69"/>
    <w:rsid w:val="00565609"/>
    <w:rsid w:val="00565B7B"/>
    <w:rsid w:val="00565CB6"/>
    <w:rsid w:val="00565F88"/>
    <w:rsid w:val="00566001"/>
    <w:rsid w:val="00566EBD"/>
    <w:rsid w:val="0056758D"/>
    <w:rsid w:val="005678F9"/>
    <w:rsid w:val="00567D6B"/>
    <w:rsid w:val="00570CD8"/>
    <w:rsid w:val="00570D21"/>
    <w:rsid w:val="00571C61"/>
    <w:rsid w:val="005728CA"/>
    <w:rsid w:val="00572E51"/>
    <w:rsid w:val="00573233"/>
    <w:rsid w:val="00573C2F"/>
    <w:rsid w:val="0057423D"/>
    <w:rsid w:val="00574479"/>
    <w:rsid w:val="00574AD7"/>
    <w:rsid w:val="00574B0A"/>
    <w:rsid w:val="00574ECF"/>
    <w:rsid w:val="005752BF"/>
    <w:rsid w:val="0057582A"/>
    <w:rsid w:val="005758EA"/>
    <w:rsid w:val="00575F34"/>
    <w:rsid w:val="00577128"/>
    <w:rsid w:val="005771F2"/>
    <w:rsid w:val="0057761A"/>
    <w:rsid w:val="0057798E"/>
    <w:rsid w:val="00577C10"/>
    <w:rsid w:val="00577DA8"/>
    <w:rsid w:val="00577F31"/>
    <w:rsid w:val="00580043"/>
    <w:rsid w:val="00580646"/>
    <w:rsid w:val="00580A51"/>
    <w:rsid w:val="00580E4F"/>
    <w:rsid w:val="005810EA"/>
    <w:rsid w:val="0058157B"/>
    <w:rsid w:val="00581810"/>
    <w:rsid w:val="00581876"/>
    <w:rsid w:val="00581BB3"/>
    <w:rsid w:val="00582067"/>
    <w:rsid w:val="005826AD"/>
    <w:rsid w:val="00582B00"/>
    <w:rsid w:val="00583619"/>
    <w:rsid w:val="00583A9A"/>
    <w:rsid w:val="00583AFD"/>
    <w:rsid w:val="00583C42"/>
    <w:rsid w:val="005840A5"/>
    <w:rsid w:val="00584EE2"/>
    <w:rsid w:val="00584FD9"/>
    <w:rsid w:val="00585678"/>
    <w:rsid w:val="00585A6F"/>
    <w:rsid w:val="00586D1F"/>
    <w:rsid w:val="0058794A"/>
    <w:rsid w:val="00587E6E"/>
    <w:rsid w:val="00587E8C"/>
    <w:rsid w:val="0059000B"/>
    <w:rsid w:val="0059006E"/>
    <w:rsid w:val="0059031C"/>
    <w:rsid w:val="00591026"/>
    <w:rsid w:val="00591412"/>
    <w:rsid w:val="00591DE7"/>
    <w:rsid w:val="00591DF4"/>
    <w:rsid w:val="005924C3"/>
    <w:rsid w:val="00592B13"/>
    <w:rsid w:val="00592E35"/>
    <w:rsid w:val="005932CA"/>
    <w:rsid w:val="00593D74"/>
    <w:rsid w:val="00594437"/>
    <w:rsid w:val="00594577"/>
    <w:rsid w:val="00594D8F"/>
    <w:rsid w:val="00594E4F"/>
    <w:rsid w:val="00594F9C"/>
    <w:rsid w:val="005951F4"/>
    <w:rsid w:val="00595219"/>
    <w:rsid w:val="005952B7"/>
    <w:rsid w:val="0059589A"/>
    <w:rsid w:val="00595B46"/>
    <w:rsid w:val="00595C5B"/>
    <w:rsid w:val="00597071"/>
    <w:rsid w:val="00597700"/>
    <w:rsid w:val="005979D7"/>
    <w:rsid w:val="00597C20"/>
    <w:rsid w:val="00597DA0"/>
    <w:rsid w:val="005A0732"/>
    <w:rsid w:val="005A07AE"/>
    <w:rsid w:val="005A0A16"/>
    <w:rsid w:val="005A0FBA"/>
    <w:rsid w:val="005A1097"/>
    <w:rsid w:val="005A1215"/>
    <w:rsid w:val="005A1766"/>
    <w:rsid w:val="005A1A28"/>
    <w:rsid w:val="005A1BCB"/>
    <w:rsid w:val="005A22D0"/>
    <w:rsid w:val="005A2974"/>
    <w:rsid w:val="005A2C2C"/>
    <w:rsid w:val="005A3339"/>
    <w:rsid w:val="005A37DA"/>
    <w:rsid w:val="005A384C"/>
    <w:rsid w:val="005A3DD9"/>
    <w:rsid w:val="005A4379"/>
    <w:rsid w:val="005A516F"/>
    <w:rsid w:val="005A537F"/>
    <w:rsid w:val="005A7BCA"/>
    <w:rsid w:val="005A7C61"/>
    <w:rsid w:val="005A7E35"/>
    <w:rsid w:val="005B02E0"/>
    <w:rsid w:val="005B055B"/>
    <w:rsid w:val="005B096C"/>
    <w:rsid w:val="005B1865"/>
    <w:rsid w:val="005B187C"/>
    <w:rsid w:val="005B1B6C"/>
    <w:rsid w:val="005B245B"/>
    <w:rsid w:val="005B2561"/>
    <w:rsid w:val="005B2F12"/>
    <w:rsid w:val="005B37D8"/>
    <w:rsid w:val="005B3A89"/>
    <w:rsid w:val="005B3FB1"/>
    <w:rsid w:val="005B45A4"/>
    <w:rsid w:val="005B4C24"/>
    <w:rsid w:val="005B57C8"/>
    <w:rsid w:val="005B5813"/>
    <w:rsid w:val="005B5E64"/>
    <w:rsid w:val="005B64FA"/>
    <w:rsid w:val="005B65AF"/>
    <w:rsid w:val="005B6754"/>
    <w:rsid w:val="005B6B99"/>
    <w:rsid w:val="005B7195"/>
    <w:rsid w:val="005B738D"/>
    <w:rsid w:val="005B7B43"/>
    <w:rsid w:val="005C1356"/>
    <w:rsid w:val="005C1468"/>
    <w:rsid w:val="005C1578"/>
    <w:rsid w:val="005C23A8"/>
    <w:rsid w:val="005C2822"/>
    <w:rsid w:val="005C2894"/>
    <w:rsid w:val="005C3315"/>
    <w:rsid w:val="005C41E1"/>
    <w:rsid w:val="005C43C6"/>
    <w:rsid w:val="005C4624"/>
    <w:rsid w:val="005C57E0"/>
    <w:rsid w:val="005C5B96"/>
    <w:rsid w:val="005C5D6F"/>
    <w:rsid w:val="005C6AEF"/>
    <w:rsid w:val="005C6DB5"/>
    <w:rsid w:val="005C70D6"/>
    <w:rsid w:val="005C731E"/>
    <w:rsid w:val="005C7549"/>
    <w:rsid w:val="005C7668"/>
    <w:rsid w:val="005C7BD5"/>
    <w:rsid w:val="005D00AD"/>
    <w:rsid w:val="005D03D8"/>
    <w:rsid w:val="005D065E"/>
    <w:rsid w:val="005D13B6"/>
    <w:rsid w:val="005D1A0F"/>
    <w:rsid w:val="005D1ED0"/>
    <w:rsid w:val="005D21E0"/>
    <w:rsid w:val="005D2D71"/>
    <w:rsid w:val="005D4773"/>
    <w:rsid w:val="005D4B90"/>
    <w:rsid w:val="005D4CA6"/>
    <w:rsid w:val="005D4FC8"/>
    <w:rsid w:val="005D55D3"/>
    <w:rsid w:val="005D56E0"/>
    <w:rsid w:val="005D5E0A"/>
    <w:rsid w:val="005D669E"/>
    <w:rsid w:val="005D6748"/>
    <w:rsid w:val="005D68F4"/>
    <w:rsid w:val="005D6F6B"/>
    <w:rsid w:val="005D6FFE"/>
    <w:rsid w:val="005D7364"/>
    <w:rsid w:val="005D779F"/>
    <w:rsid w:val="005E0052"/>
    <w:rsid w:val="005E1223"/>
    <w:rsid w:val="005E1534"/>
    <w:rsid w:val="005E1547"/>
    <w:rsid w:val="005E1FD1"/>
    <w:rsid w:val="005E2754"/>
    <w:rsid w:val="005E277C"/>
    <w:rsid w:val="005E2C90"/>
    <w:rsid w:val="005E2FED"/>
    <w:rsid w:val="005E336C"/>
    <w:rsid w:val="005E3419"/>
    <w:rsid w:val="005E352A"/>
    <w:rsid w:val="005E399A"/>
    <w:rsid w:val="005E3EB5"/>
    <w:rsid w:val="005E4079"/>
    <w:rsid w:val="005E4877"/>
    <w:rsid w:val="005E55A4"/>
    <w:rsid w:val="005E57CE"/>
    <w:rsid w:val="005E7465"/>
    <w:rsid w:val="005E7B66"/>
    <w:rsid w:val="005E7D61"/>
    <w:rsid w:val="005F0374"/>
    <w:rsid w:val="005F09F9"/>
    <w:rsid w:val="005F0B2E"/>
    <w:rsid w:val="005F0F15"/>
    <w:rsid w:val="005F1750"/>
    <w:rsid w:val="005F17C8"/>
    <w:rsid w:val="005F19DA"/>
    <w:rsid w:val="005F1F60"/>
    <w:rsid w:val="005F2523"/>
    <w:rsid w:val="005F271D"/>
    <w:rsid w:val="005F3DC0"/>
    <w:rsid w:val="005F45BF"/>
    <w:rsid w:val="005F4B3B"/>
    <w:rsid w:val="005F4EB2"/>
    <w:rsid w:val="005F617B"/>
    <w:rsid w:val="005F6683"/>
    <w:rsid w:val="005F7A58"/>
    <w:rsid w:val="006009F2"/>
    <w:rsid w:val="00600E5A"/>
    <w:rsid w:val="0060178C"/>
    <w:rsid w:val="0060230A"/>
    <w:rsid w:val="00602973"/>
    <w:rsid w:val="00602BA7"/>
    <w:rsid w:val="00603254"/>
    <w:rsid w:val="00603264"/>
    <w:rsid w:val="00603455"/>
    <w:rsid w:val="00603CEF"/>
    <w:rsid w:val="0060420A"/>
    <w:rsid w:val="0060422E"/>
    <w:rsid w:val="006044BC"/>
    <w:rsid w:val="0060480E"/>
    <w:rsid w:val="00604831"/>
    <w:rsid w:val="006049CD"/>
    <w:rsid w:val="00604D14"/>
    <w:rsid w:val="00605102"/>
    <w:rsid w:val="006056C9"/>
    <w:rsid w:val="00605873"/>
    <w:rsid w:val="006063AE"/>
    <w:rsid w:val="0060642F"/>
    <w:rsid w:val="00606763"/>
    <w:rsid w:val="006069E8"/>
    <w:rsid w:val="00606DE0"/>
    <w:rsid w:val="00607FD3"/>
    <w:rsid w:val="00610E91"/>
    <w:rsid w:val="00611408"/>
    <w:rsid w:val="00611B74"/>
    <w:rsid w:val="00611F87"/>
    <w:rsid w:val="0061283A"/>
    <w:rsid w:val="006130C6"/>
    <w:rsid w:val="006138B9"/>
    <w:rsid w:val="00613F00"/>
    <w:rsid w:val="006144BA"/>
    <w:rsid w:val="0061491F"/>
    <w:rsid w:val="00614B7A"/>
    <w:rsid w:val="00614CD0"/>
    <w:rsid w:val="00615423"/>
    <w:rsid w:val="00615C12"/>
    <w:rsid w:val="006162CD"/>
    <w:rsid w:val="0061677C"/>
    <w:rsid w:val="00616816"/>
    <w:rsid w:val="00616B66"/>
    <w:rsid w:val="00616EDB"/>
    <w:rsid w:val="00616F35"/>
    <w:rsid w:val="006174F1"/>
    <w:rsid w:val="00617556"/>
    <w:rsid w:val="00620131"/>
    <w:rsid w:val="006201B2"/>
    <w:rsid w:val="00620335"/>
    <w:rsid w:val="0062091A"/>
    <w:rsid w:val="0062093C"/>
    <w:rsid w:val="006211DB"/>
    <w:rsid w:val="00621271"/>
    <w:rsid w:val="006223DF"/>
    <w:rsid w:val="00622539"/>
    <w:rsid w:val="00622A7D"/>
    <w:rsid w:val="00622C1F"/>
    <w:rsid w:val="00622C48"/>
    <w:rsid w:val="00623AC1"/>
    <w:rsid w:val="00624234"/>
    <w:rsid w:val="00624275"/>
    <w:rsid w:val="006243B0"/>
    <w:rsid w:val="0062486B"/>
    <w:rsid w:val="00625B26"/>
    <w:rsid w:val="00625C13"/>
    <w:rsid w:val="00625FEB"/>
    <w:rsid w:val="00626D46"/>
    <w:rsid w:val="00626FF0"/>
    <w:rsid w:val="00627036"/>
    <w:rsid w:val="006270BB"/>
    <w:rsid w:val="006272F1"/>
    <w:rsid w:val="00627A4D"/>
    <w:rsid w:val="00627C76"/>
    <w:rsid w:val="0063061A"/>
    <w:rsid w:val="00630763"/>
    <w:rsid w:val="006307D4"/>
    <w:rsid w:val="00630AB1"/>
    <w:rsid w:val="006321E5"/>
    <w:rsid w:val="00632E01"/>
    <w:rsid w:val="00633359"/>
    <w:rsid w:val="00633E67"/>
    <w:rsid w:val="00634851"/>
    <w:rsid w:val="00634CD2"/>
    <w:rsid w:val="00635708"/>
    <w:rsid w:val="006358BF"/>
    <w:rsid w:val="00635CAB"/>
    <w:rsid w:val="0063602E"/>
    <w:rsid w:val="006362AD"/>
    <w:rsid w:val="00636A44"/>
    <w:rsid w:val="00636B79"/>
    <w:rsid w:val="00636DF6"/>
    <w:rsid w:val="00637540"/>
    <w:rsid w:val="006375E8"/>
    <w:rsid w:val="006377D6"/>
    <w:rsid w:val="0064023B"/>
    <w:rsid w:val="0064057B"/>
    <w:rsid w:val="0064098B"/>
    <w:rsid w:val="00640C45"/>
    <w:rsid w:val="00640C62"/>
    <w:rsid w:val="006413C3"/>
    <w:rsid w:val="0064171B"/>
    <w:rsid w:val="0064224A"/>
    <w:rsid w:val="0064268E"/>
    <w:rsid w:val="00642BAB"/>
    <w:rsid w:val="006433FE"/>
    <w:rsid w:val="006437FC"/>
    <w:rsid w:val="00643C46"/>
    <w:rsid w:val="00643C90"/>
    <w:rsid w:val="00644532"/>
    <w:rsid w:val="0064490F"/>
    <w:rsid w:val="00645317"/>
    <w:rsid w:val="0064570E"/>
    <w:rsid w:val="00645B71"/>
    <w:rsid w:val="00645BAF"/>
    <w:rsid w:val="00645F81"/>
    <w:rsid w:val="006461B3"/>
    <w:rsid w:val="00647038"/>
    <w:rsid w:val="00647A4B"/>
    <w:rsid w:val="00647F7A"/>
    <w:rsid w:val="006500F0"/>
    <w:rsid w:val="00650636"/>
    <w:rsid w:val="00650C83"/>
    <w:rsid w:val="00650DD8"/>
    <w:rsid w:val="00650E9C"/>
    <w:rsid w:val="00651292"/>
    <w:rsid w:val="0065139F"/>
    <w:rsid w:val="0065155B"/>
    <w:rsid w:val="006515B3"/>
    <w:rsid w:val="00651DF9"/>
    <w:rsid w:val="006528E5"/>
    <w:rsid w:val="00652AB9"/>
    <w:rsid w:val="00652F62"/>
    <w:rsid w:val="0065311E"/>
    <w:rsid w:val="006532BE"/>
    <w:rsid w:val="00653746"/>
    <w:rsid w:val="00653996"/>
    <w:rsid w:val="00653BC5"/>
    <w:rsid w:val="00653DE6"/>
    <w:rsid w:val="00654004"/>
    <w:rsid w:val="0065443D"/>
    <w:rsid w:val="00654759"/>
    <w:rsid w:val="00655869"/>
    <w:rsid w:val="00655892"/>
    <w:rsid w:val="00655EBD"/>
    <w:rsid w:val="0065603F"/>
    <w:rsid w:val="0065609D"/>
    <w:rsid w:val="00656C78"/>
    <w:rsid w:val="006571CD"/>
    <w:rsid w:val="00657288"/>
    <w:rsid w:val="006575E4"/>
    <w:rsid w:val="00657628"/>
    <w:rsid w:val="006576ED"/>
    <w:rsid w:val="0066013A"/>
    <w:rsid w:val="00660DFF"/>
    <w:rsid w:val="006610E7"/>
    <w:rsid w:val="0066171E"/>
    <w:rsid w:val="006629B2"/>
    <w:rsid w:val="00662BBF"/>
    <w:rsid w:val="00662EB8"/>
    <w:rsid w:val="0066302B"/>
    <w:rsid w:val="006638C0"/>
    <w:rsid w:val="006644C9"/>
    <w:rsid w:val="006644EB"/>
    <w:rsid w:val="0066542D"/>
    <w:rsid w:val="006662FD"/>
    <w:rsid w:val="00666AEE"/>
    <w:rsid w:val="00667B4D"/>
    <w:rsid w:val="00667E5E"/>
    <w:rsid w:val="00670165"/>
    <w:rsid w:val="006706AE"/>
    <w:rsid w:val="0067191E"/>
    <w:rsid w:val="00671BD0"/>
    <w:rsid w:val="00671C68"/>
    <w:rsid w:val="00671D58"/>
    <w:rsid w:val="0067238E"/>
    <w:rsid w:val="00672399"/>
    <w:rsid w:val="00672680"/>
    <w:rsid w:val="00672A56"/>
    <w:rsid w:val="00672B6D"/>
    <w:rsid w:val="006732FD"/>
    <w:rsid w:val="0067366D"/>
    <w:rsid w:val="00673A1F"/>
    <w:rsid w:val="00674AAF"/>
    <w:rsid w:val="00674AB0"/>
    <w:rsid w:val="00674DBF"/>
    <w:rsid w:val="006753F8"/>
    <w:rsid w:val="00675471"/>
    <w:rsid w:val="00675621"/>
    <w:rsid w:val="00675BF7"/>
    <w:rsid w:val="00675D4D"/>
    <w:rsid w:val="00675F70"/>
    <w:rsid w:val="00676562"/>
    <w:rsid w:val="006765D1"/>
    <w:rsid w:val="006768BC"/>
    <w:rsid w:val="006775E8"/>
    <w:rsid w:val="00677D11"/>
    <w:rsid w:val="00680773"/>
    <w:rsid w:val="00680889"/>
    <w:rsid w:val="0068103D"/>
    <w:rsid w:val="0068117B"/>
    <w:rsid w:val="00681418"/>
    <w:rsid w:val="00681795"/>
    <w:rsid w:val="006825D8"/>
    <w:rsid w:val="00682914"/>
    <w:rsid w:val="00682B57"/>
    <w:rsid w:val="0068311B"/>
    <w:rsid w:val="006833E2"/>
    <w:rsid w:val="006833FB"/>
    <w:rsid w:val="00683B71"/>
    <w:rsid w:val="0068427F"/>
    <w:rsid w:val="006845EF"/>
    <w:rsid w:val="006861D7"/>
    <w:rsid w:val="00686455"/>
    <w:rsid w:val="006865F1"/>
    <w:rsid w:val="00686B79"/>
    <w:rsid w:val="00686F63"/>
    <w:rsid w:val="006870EC"/>
    <w:rsid w:val="00687792"/>
    <w:rsid w:val="0068780E"/>
    <w:rsid w:val="00687869"/>
    <w:rsid w:val="00687B9B"/>
    <w:rsid w:val="00687C53"/>
    <w:rsid w:val="0069097F"/>
    <w:rsid w:val="006909CD"/>
    <w:rsid w:val="006913BD"/>
    <w:rsid w:val="00691BB2"/>
    <w:rsid w:val="00692408"/>
    <w:rsid w:val="00692455"/>
    <w:rsid w:val="006924C8"/>
    <w:rsid w:val="00692629"/>
    <w:rsid w:val="00692A82"/>
    <w:rsid w:val="00692C5D"/>
    <w:rsid w:val="00692EAD"/>
    <w:rsid w:val="00692EB9"/>
    <w:rsid w:val="006930FA"/>
    <w:rsid w:val="00693511"/>
    <w:rsid w:val="00693EAB"/>
    <w:rsid w:val="0069409F"/>
    <w:rsid w:val="00695D6B"/>
    <w:rsid w:val="00695D7C"/>
    <w:rsid w:val="00696478"/>
    <w:rsid w:val="006965A7"/>
    <w:rsid w:val="00696600"/>
    <w:rsid w:val="006969DF"/>
    <w:rsid w:val="00696C8B"/>
    <w:rsid w:val="00696C9B"/>
    <w:rsid w:val="00697420"/>
    <w:rsid w:val="00697BE0"/>
    <w:rsid w:val="006A1B4B"/>
    <w:rsid w:val="006A1B53"/>
    <w:rsid w:val="006A1DC5"/>
    <w:rsid w:val="006A21C3"/>
    <w:rsid w:val="006A2D5B"/>
    <w:rsid w:val="006A301A"/>
    <w:rsid w:val="006A37DE"/>
    <w:rsid w:val="006A37F1"/>
    <w:rsid w:val="006A3AD4"/>
    <w:rsid w:val="006A4A16"/>
    <w:rsid w:val="006A4F7B"/>
    <w:rsid w:val="006A4FA2"/>
    <w:rsid w:val="006A56AE"/>
    <w:rsid w:val="006A5AF7"/>
    <w:rsid w:val="006A6206"/>
    <w:rsid w:val="006A6638"/>
    <w:rsid w:val="006A66B7"/>
    <w:rsid w:val="006A6BEB"/>
    <w:rsid w:val="006A7914"/>
    <w:rsid w:val="006A7DEE"/>
    <w:rsid w:val="006A7E83"/>
    <w:rsid w:val="006B1613"/>
    <w:rsid w:val="006B20FD"/>
    <w:rsid w:val="006B2119"/>
    <w:rsid w:val="006B22A5"/>
    <w:rsid w:val="006B2385"/>
    <w:rsid w:val="006B26B3"/>
    <w:rsid w:val="006B2B03"/>
    <w:rsid w:val="006B2E08"/>
    <w:rsid w:val="006B2ED9"/>
    <w:rsid w:val="006B375C"/>
    <w:rsid w:val="006B3D55"/>
    <w:rsid w:val="006B61B7"/>
    <w:rsid w:val="006B6621"/>
    <w:rsid w:val="006B6673"/>
    <w:rsid w:val="006B6A24"/>
    <w:rsid w:val="006B71AF"/>
    <w:rsid w:val="006C001F"/>
    <w:rsid w:val="006C0202"/>
    <w:rsid w:val="006C02D5"/>
    <w:rsid w:val="006C0BCC"/>
    <w:rsid w:val="006C1243"/>
    <w:rsid w:val="006C1BFC"/>
    <w:rsid w:val="006C348D"/>
    <w:rsid w:val="006C411D"/>
    <w:rsid w:val="006C41E2"/>
    <w:rsid w:val="006C4A5F"/>
    <w:rsid w:val="006C4E63"/>
    <w:rsid w:val="006C52F3"/>
    <w:rsid w:val="006C5466"/>
    <w:rsid w:val="006C6147"/>
    <w:rsid w:val="006C6D65"/>
    <w:rsid w:val="006C6EC5"/>
    <w:rsid w:val="006C7245"/>
    <w:rsid w:val="006C756A"/>
    <w:rsid w:val="006C7C08"/>
    <w:rsid w:val="006D01D1"/>
    <w:rsid w:val="006D039E"/>
    <w:rsid w:val="006D0499"/>
    <w:rsid w:val="006D04D7"/>
    <w:rsid w:val="006D0611"/>
    <w:rsid w:val="006D07F0"/>
    <w:rsid w:val="006D184F"/>
    <w:rsid w:val="006D1CD2"/>
    <w:rsid w:val="006D202E"/>
    <w:rsid w:val="006D2388"/>
    <w:rsid w:val="006D243E"/>
    <w:rsid w:val="006D297C"/>
    <w:rsid w:val="006D3488"/>
    <w:rsid w:val="006D3DAA"/>
    <w:rsid w:val="006D3DDD"/>
    <w:rsid w:val="006D4B58"/>
    <w:rsid w:val="006D4C68"/>
    <w:rsid w:val="006D50FA"/>
    <w:rsid w:val="006D58D9"/>
    <w:rsid w:val="006D626E"/>
    <w:rsid w:val="006D62F8"/>
    <w:rsid w:val="006D6633"/>
    <w:rsid w:val="006D7E82"/>
    <w:rsid w:val="006E01E8"/>
    <w:rsid w:val="006E0620"/>
    <w:rsid w:val="006E08BA"/>
    <w:rsid w:val="006E1356"/>
    <w:rsid w:val="006E2523"/>
    <w:rsid w:val="006E2ACA"/>
    <w:rsid w:val="006E2B17"/>
    <w:rsid w:val="006E2E78"/>
    <w:rsid w:val="006E2EB0"/>
    <w:rsid w:val="006E30C7"/>
    <w:rsid w:val="006E324F"/>
    <w:rsid w:val="006E3554"/>
    <w:rsid w:val="006E3F7A"/>
    <w:rsid w:val="006E40CC"/>
    <w:rsid w:val="006E46B1"/>
    <w:rsid w:val="006E54A8"/>
    <w:rsid w:val="006E5C91"/>
    <w:rsid w:val="006E6415"/>
    <w:rsid w:val="006E67A3"/>
    <w:rsid w:val="006E69AA"/>
    <w:rsid w:val="006E6E35"/>
    <w:rsid w:val="006E6F1E"/>
    <w:rsid w:val="006E70E0"/>
    <w:rsid w:val="006E7C66"/>
    <w:rsid w:val="006E7FF6"/>
    <w:rsid w:val="006F000C"/>
    <w:rsid w:val="006F0091"/>
    <w:rsid w:val="006F01A0"/>
    <w:rsid w:val="006F022D"/>
    <w:rsid w:val="006F02F9"/>
    <w:rsid w:val="006F145A"/>
    <w:rsid w:val="006F1D32"/>
    <w:rsid w:val="006F2081"/>
    <w:rsid w:val="006F2507"/>
    <w:rsid w:val="006F25DB"/>
    <w:rsid w:val="006F29FD"/>
    <w:rsid w:val="006F3071"/>
    <w:rsid w:val="006F321C"/>
    <w:rsid w:val="006F34DE"/>
    <w:rsid w:val="006F3E1B"/>
    <w:rsid w:val="006F4E62"/>
    <w:rsid w:val="006F57A3"/>
    <w:rsid w:val="006F72AD"/>
    <w:rsid w:val="006F7AF6"/>
    <w:rsid w:val="00700066"/>
    <w:rsid w:val="007007A1"/>
    <w:rsid w:val="00703307"/>
    <w:rsid w:val="00703DB8"/>
    <w:rsid w:val="00703F23"/>
    <w:rsid w:val="00704062"/>
    <w:rsid w:val="00704219"/>
    <w:rsid w:val="007042F8"/>
    <w:rsid w:val="00704688"/>
    <w:rsid w:val="00704CF3"/>
    <w:rsid w:val="00704D9A"/>
    <w:rsid w:val="00704DD5"/>
    <w:rsid w:val="00704E51"/>
    <w:rsid w:val="00705109"/>
    <w:rsid w:val="0070548F"/>
    <w:rsid w:val="007059C8"/>
    <w:rsid w:val="00705EB7"/>
    <w:rsid w:val="00706C18"/>
    <w:rsid w:val="007070A7"/>
    <w:rsid w:val="0070712D"/>
    <w:rsid w:val="00707224"/>
    <w:rsid w:val="00707239"/>
    <w:rsid w:val="00707285"/>
    <w:rsid w:val="007078ED"/>
    <w:rsid w:val="00707C62"/>
    <w:rsid w:val="007105C7"/>
    <w:rsid w:val="0071098C"/>
    <w:rsid w:val="00710A06"/>
    <w:rsid w:val="00711697"/>
    <w:rsid w:val="00711C4B"/>
    <w:rsid w:val="00711C7C"/>
    <w:rsid w:val="0071200E"/>
    <w:rsid w:val="007122C2"/>
    <w:rsid w:val="00712A04"/>
    <w:rsid w:val="00712AAE"/>
    <w:rsid w:val="0071372B"/>
    <w:rsid w:val="00714251"/>
    <w:rsid w:val="007147C3"/>
    <w:rsid w:val="007148D8"/>
    <w:rsid w:val="00714A94"/>
    <w:rsid w:val="00714CFE"/>
    <w:rsid w:val="00715A06"/>
    <w:rsid w:val="00715A6F"/>
    <w:rsid w:val="00715FEB"/>
    <w:rsid w:val="00716013"/>
    <w:rsid w:val="007172A1"/>
    <w:rsid w:val="00717A89"/>
    <w:rsid w:val="00717BB8"/>
    <w:rsid w:val="00720103"/>
    <w:rsid w:val="00720D1B"/>
    <w:rsid w:val="00720DB5"/>
    <w:rsid w:val="0072104D"/>
    <w:rsid w:val="00721455"/>
    <w:rsid w:val="007218BB"/>
    <w:rsid w:val="00721D60"/>
    <w:rsid w:val="007224BB"/>
    <w:rsid w:val="007228A1"/>
    <w:rsid w:val="00723138"/>
    <w:rsid w:val="007236FF"/>
    <w:rsid w:val="007237DD"/>
    <w:rsid w:val="00723822"/>
    <w:rsid w:val="00724024"/>
    <w:rsid w:val="0072420E"/>
    <w:rsid w:val="007250D2"/>
    <w:rsid w:val="007254B3"/>
    <w:rsid w:val="0072650F"/>
    <w:rsid w:val="007266C4"/>
    <w:rsid w:val="007268D2"/>
    <w:rsid w:val="00726E8E"/>
    <w:rsid w:val="007270CC"/>
    <w:rsid w:val="00730379"/>
    <w:rsid w:val="007307E9"/>
    <w:rsid w:val="00730E5A"/>
    <w:rsid w:val="00730E78"/>
    <w:rsid w:val="00731716"/>
    <w:rsid w:val="00731908"/>
    <w:rsid w:val="00731DE0"/>
    <w:rsid w:val="00732049"/>
    <w:rsid w:val="007331CD"/>
    <w:rsid w:val="007334D6"/>
    <w:rsid w:val="007335DA"/>
    <w:rsid w:val="00733E38"/>
    <w:rsid w:val="007340CB"/>
    <w:rsid w:val="00734435"/>
    <w:rsid w:val="00734552"/>
    <w:rsid w:val="007345F1"/>
    <w:rsid w:val="00734B5B"/>
    <w:rsid w:val="0073524A"/>
    <w:rsid w:val="00735360"/>
    <w:rsid w:val="00735D39"/>
    <w:rsid w:val="00736E1F"/>
    <w:rsid w:val="00737795"/>
    <w:rsid w:val="00737BFA"/>
    <w:rsid w:val="00737F85"/>
    <w:rsid w:val="0074009E"/>
    <w:rsid w:val="00740876"/>
    <w:rsid w:val="007409E7"/>
    <w:rsid w:val="00740D1D"/>
    <w:rsid w:val="00741BFF"/>
    <w:rsid w:val="00742675"/>
    <w:rsid w:val="00742ED0"/>
    <w:rsid w:val="00742F45"/>
    <w:rsid w:val="00742FDD"/>
    <w:rsid w:val="00743124"/>
    <w:rsid w:val="00743853"/>
    <w:rsid w:val="00743CA8"/>
    <w:rsid w:val="007440D9"/>
    <w:rsid w:val="0074434E"/>
    <w:rsid w:val="00745168"/>
    <w:rsid w:val="00745562"/>
    <w:rsid w:val="0074579F"/>
    <w:rsid w:val="007461F8"/>
    <w:rsid w:val="0074696F"/>
    <w:rsid w:val="00746E5C"/>
    <w:rsid w:val="00747C21"/>
    <w:rsid w:val="007501D3"/>
    <w:rsid w:val="0075021F"/>
    <w:rsid w:val="007507C3"/>
    <w:rsid w:val="007509FC"/>
    <w:rsid w:val="00751407"/>
    <w:rsid w:val="00752A63"/>
    <w:rsid w:val="007533A6"/>
    <w:rsid w:val="007534F4"/>
    <w:rsid w:val="00753C93"/>
    <w:rsid w:val="00753D94"/>
    <w:rsid w:val="00753F05"/>
    <w:rsid w:val="00753FBD"/>
    <w:rsid w:val="00754940"/>
    <w:rsid w:val="00754CBF"/>
    <w:rsid w:val="007550D5"/>
    <w:rsid w:val="00755661"/>
    <w:rsid w:val="0075578B"/>
    <w:rsid w:val="0075625D"/>
    <w:rsid w:val="00756DD0"/>
    <w:rsid w:val="007577C0"/>
    <w:rsid w:val="00760205"/>
    <w:rsid w:val="00760C12"/>
    <w:rsid w:val="0076116E"/>
    <w:rsid w:val="007613C5"/>
    <w:rsid w:val="007615B3"/>
    <w:rsid w:val="00761752"/>
    <w:rsid w:val="00761854"/>
    <w:rsid w:val="0076189A"/>
    <w:rsid w:val="00761B3A"/>
    <w:rsid w:val="007625B4"/>
    <w:rsid w:val="00762AB1"/>
    <w:rsid w:val="007631C6"/>
    <w:rsid w:val="007631D6"/>
    <w:rsid w:val="00763274"/>
    <w:rsid w:val="0076332C"/>
    <w:rsid w:val="00763864"/>
    <w:rsid w:val="007646A5"/>
    <w:rsid w:val="00764FD9"/>
    <w:rsid w:val="00765A3F"/>
    <w:rsid w:val="00765A4D"/>
    <w:rsid w:val="00765A70"/>
    <w:rsid w:val="00765ACB"/>
    <w:rsid w:val="00766287"/>
    <w:rsid w:val="00766918"/>
    <w:rsid w:val="00766A2C"/>
    <w:rsid w:val="00766B91"/>
    <w:rsid w:val="007674F0"/>
    <w:rsid w:val="00767EFA"/>
    <w:rsid w:val="00770C2B"/>
    <w:rsid w:val="00770E3D"/>
    <w:rsid w:val="0077147A"/>
    <w:rsid w:val="00771D92"/>
    <w:rsid w:val="0077253A"/>
    <w:rsid w:val="00773087"/>
    <w:rsid w:val="00774619"/>
    <w:rsid w:val="00775079"/>
    <w:rsid w:val="007752C8"/>
    <w:rsid w:val="00775379"/>
    <w:rsid w:val="007756A1"/>
    <w:rsid w:val="00775C6F"/>
    <w:rsid w:val="00776771"/>
    <w:rsid w:val="00776AE3"/>
    <w:rsid w:val="00777895"/>
    <w:rsid w:val="00777B86"/>
    <w:rsid w:val="007800F2"/>
    <w:rsid w:val="0078030E"/>
    <w:rsid w:val="007803C0"/>
    <w:rsid w:val="0078067A"/>
    <w:rsid w:val="00780CC3"/>
    <w:rsid w:val="00781152"/>
    <w:rsid w:val="00781F7A"/>
    <w:rsid w:val="007823F0"/>
    <w:rsid w:val="007838FB"/>
    <w:rsid w:val="0078404E"/>
    <w:rsid w:val="0078432B"/>
    <w:rsid w:val="00784937"/>
    <w:rsid w:val="00784A2C"/>
    <w:rsid w:val="00784E9F"/>
    <w:rsid w:val="00784EBA"/>
    <w:rsid w:val="007853C5"/>
    <w:rsid w:val="007859A0"/>
    <w:rsid w:val="00785AD7"/>
    <w:rsid w:val="00785C2B"/>
    <w:rsid w:val="00785DC2"/>
    <w:rsid w:val="00786090"/>
    <w:rsid w:val="0078688A"/>
    <w:rsid w:val="00787290"/>
    <w:rsid w:val="007873DA"/>
    <w:rsid w:val="00787C3A"/>
    <w:rsid w:val="00787E19"/>
    <w:rsid w:val="00790391"/>
    <w:rsid w:val="00790C84"/>
    <w:rsid w:val="00790D80"/>
    <w:rsid w:val="00791174"/>
    <w:rsid w:val="007912E8"/>
    <w:rsid w:val="00791685"/>
    <w:rsid w:val="007923FD"/>
    <w:rsid w:val="00792741"/>
    <w:rsid w:val="00792E10"/>
    <w:rsid w:val="00792E2D"/>
    <w:rsid w:val="0079319A"/>
    <w:rsid w:val="00793BF7"/>
    <w:rsid w:val="00793D70"/>
    <w:rsid w:val="00793F8E"/>
    <w:rsid w:val="007943AB"/>
    <w:rsid w:val="0079441D"/>
    <w:rsid w:val="0079454B"/>
    <w:rsid w:val="00794AFA"/>
    <w:rsid w:val="007953A6"/>
    <w:rsid w:val="00795B58"/>
    <w:rsid w:val="00795EBA"/>
    <w:rsid w:val="007A03C4"/>
    <w:rsid w:val="007A154F"/>
    <w:rsid w:val="007A157D"/>
    <w:rsid w:val="007A1AC9"/>
    <w:rsid w:val="007A1E39"/>
    <w:rsid w:val="007A1E6D"/>
    <w:rsid w:val="007A1FEF"/>
    <w:rsid w:val="007A20CC"/>
    <w:rsid w:val="007A2516"/>
    <w:rsid w:val="007A276F"/>
    <w:rsid w:val="007A2844"/>
    <w:rsid w:val="007A336C"/>
    <w:rsid w:val="007A3776"/>
    <w:rsid w:val="007A429B"/>
    <w:rsid w:val="007A42D8"/>
    <w:rsid w:val="007A435C"/>
    <w:rsid w:val="007A6157"/>
    <w:rsid w:val="007A791A"/>
    <w:rsid w:val="007A7ABF"/>
    <w:rsid w:val="007B03C5"/>
    <w:rsid w:val="007B0840"/>
    <w:rsid w:val="007B09F5"/>
    <w:rsid w:val="007B13D3"/>
    <w:rsid w:val="007B14C5"/>
    <w:rsid w:val="007B1EA5"/>
    <w:rsid w:val="007B26E0"/>
    <w:rsid w:val="007B2906"/>
    <w:rsid w:val="007B2BF9"/>
    <w:rsid w:val="007B2CA0"/>
    <w:rsid w:val="007B3095"/>
    <w:rsid w:val="007B31C7"/>
    <w:rsid w:val="007B375C"/>
    <w:rsid w:val="007B38F0"/>
    <w:rsid w:val="007B3D20"/>
    <w:rsid w:val="007B3DE8"/>
    <w:rsid w:val="007B47B6"/>
    <w:rsid w:val="007B4A9C"/>
    <w:rsid w:val="007B53FE"/>
    <w:rsid w:val="007B550F"/>
    <w:rsid w:val="007B5A27"/>
    <w:rsid w:val="007B70BB"/>
    <w:rsid w:val="007B7406"/>
    <w:rsid w:val="007B7A03"/>
    <w:rsid w:val="007B7FDB"/>
    <w:rsid w:val="007C1067"/>
    <w:rsid w:val="007C13AD"/>
    <w:rsid w:val="007C1EC3"/>
    <w:rsid w:val="007C22B5"/>
    <w:rsid w:val="007C2D3E"/>
    <w:rsid w:val="007C31F2"/>
    <w:rsid w:val="007C394C"/>
    <w:rsid w:val="007C3C97"/>
    <w:rsid w:val="007C3EA1"/>
    <w:rsid w:val="007C4981"/>
    <w:rsid w:val="007C4FD6"/>
    <w:rsid w:val="007C52C8"/>
    <w:rsid w:val="007C54F7"/>
    <w:rsid w:val="007C57CD"/>
    <w:rsid w:val="007C5FF2"/>
    <w:rsid w:val="007C648C"/>
    <w:rsid w:val="007C6829"/>
    <w:rsid w:val="007C6E71"/>
    <w:rsid w:val="007C6F93"/>
    <w:rsid w:val="007C786E"/>
    <w:rsid w:val="007C7A54"/>
    <w:rsid w:val="007C7F2C"/>
    <w:rsid w:val="007D0079"/>
    <w:rsid w:val="007D1A86"/>
    <w:rsid w:val="007D289E"/>
    <w:rsid w:val="007D2906"/>
    <w:rsid w:val="007D2AF5"/>
    <w:rsid w:val="007D2B54"/>
    <w:rsid w:val="007D2E2B"/>
    <w:rsid w:val="007D2E6D"/>
    <w:rsid w:val="007D3578"/>
    <w:rsid w:val="007D36DB"/>
    <w:rsid w:val="007D37D8"/>
    <w:rsid w:val="007D3FEF"/>
    <w:rsid w:val="007D45B8"/>
    <w:rsid w:val="007D4847"/>
    <w:rsid w:val="007D4983"/>
    <w:rsid w:val="007D4C58"/>
    <w:rsid w:val="007D4F86"/>
    <w:rsid w:val="007D5221"/>
    <w:rsid w:val="007D5617"/>
    <w:rsid w:val="007D5C26"/>
    <w:rsid w:val="007D5D56"/>
    <w:rsid w:val="007D6502"/>
    <w:rsid w:val="007D6865"/>
    <w:rsid w:val="007D691B"/>
    <w:rsid w:val="007D6CF4"/>
    <w:rsid w:val="007D7188"/>
    <w:rsid w:val="007D766B"/>
    <w:rsid w:val="007D7753"/>
    <w:rsid w:val="007D7B10"/>
    <w:rsid w:val="007D7BFF"/>
    <w:rsid w:val="007E01D9"/>
    <w:rsid w:val="007E04EE"/>
    <w:rsid w:val="007E0760"/>
    <w:rsid w:val="007E0AA4"/>
    <w:rsid w:val="007E13EF"/>
    <w:rsid w:val="007E141C"/>
    <w:rsid w:val="007E1447"/>
    <w:rsid w:val="007E1855"/>
    <w:rsid w:val="007E2815"/>
    <w:rsid w:val="007E320B"/>
    <w:rsid w:val="007E35DC"/>
    <w:rsid w:val="007E38BA"/>
    <w:rsid w:val="007E38E3"/>
    <w:rsid w:val="007E5002"/>
    <w:rsid w:val="007E5928"/>
    <w:rsid w:val="007E655E"/>
    <w:rsid w:val="007E67FF"/>
    <w:rsid w:val="007E68A5"/>
    <w:rsid w:val="007E6CD7"/>
    <w:rsid w:val="007E77D0"/>
    <w:rsid w:val="007E7A69"/>
    <w:rsid w:val="007F07C3"/>
    <w:rsid w:val="007F0C98"/>
    <w:rsid w:val="007F0CC6"/>
    <w:rsid w:val="007F10C5"/>
    <w:rsid w:val="007F1278"/>
    <w:rsid w:val="007F1C74"/>
    <w:rsid w:val="007F2974"/>
    <w:rsid w:val="007F29C9"/>
    <w:rsid w:val="007F2D11"/>
    <w:rsid w:val="007F2DDF"/>
    <w:rsid w:val="007F379D"/>
    <w:rsid w:val="007F4075"/>
    <w:rsid w:val="007F43C3"/>
    <w:rsid w:val="007F4A45"/>
    <w:rsid w:val="007F56C5"/>
    <w:rsid w:val="007F5D17"/>
    <w:rsid w:val="007F6831"/>
    <w:rsid w:val="007F68EB"/>
    <w:rsid w:val="007F6A30"/>
    <w:rsid w:val="007F7F37"/>
    <w:rsid w:val="008002BE"/>
    <w:rsid w:val="00800606"/>
    <w:rsid w:val="00800684"/>
    <w:rsid w:val="00800C97"/>
    <w:rsid w:val="00800FF8"/>
    <w:rsid w:val="00801806"/>
    <w:rsid w:val="00801DD9"/>
    <w:rsid w:val="00802065"/>
    <w:rsid w:val="008023F0"/>
    <w:rsid w:val="0080243C"/>
    <w:rsid w:val="008030BB"/>
    <w:rsid w:val="00803613"/>
    <w:rsid w:val="00803B6E"/>
    <w:rsid w:val="00803E8C"/>
    <w:rsid w:val="00804046"/>
    <w:rsid w:val="0080418F"/>
    <w:rsid w:val="0080450E"/>
    <w:rsid w:val="00804F52"/>
    <w:rsid w:val="0080514F"/>
    <w:rsid w:val="008053B8"/>
    <w:rsid w:val="0080562E"/>
    <w:rsid w:val="00805C62"/>
    <w:rsid w:val="00805FA9"/>
    <w:rsid w:val="0080617A"/>
    <w:rsid w:val="00806D4C"/>
    <w:rsid w:val="00807176"/>
    <w:rsid w:val="00807387"/>
    <w:rsid w:val="00807915"/>
    <w:rsid w:val="008103B3"/>
    <w:rsid w:val="0081060A"/>
    <w:rsid w:val="0081093A"/>
    <w:rsid w:val="008111FD"/>
    <w:rsid w:val="00811955"/>
    <w:rsid w:val="008119A1"/>
    <w:rsid w:val="00811A07"/>
    <w:rsid w:val="00811F56"/>
    <w:rsid w:val="008129C9"/>
    <w:rsid w:val="008130FA"/>
    <w:rsid w:val="00813124"/>
    <w:rsid w:val="00813500"/>
    <w:rsid w:val="00813C2E"/>
    <w:rsid w:val="00814094"/>
    <w:rsid w:val="00814269"/>
    <w:rsid w:val="0081550F"/>
    <w:rsid w:val="00815D74"/>
    <w:rsid w:val="00816290"/>
    <w:rsid w:val="008178D7"/>
    <w:rsid w:val="00817A03"/>
    <w:rsid w:val="0082076F"/>
    <w:rsid w:val="008208C6"/>
    <w:rsid w:val="00821684"/>
    <w:rsid w:val="00821938"/>
    <w:rsid w:val="00821C50"/>
    <w:rsid w:val="00821FDD"/>
    <w:rsid w:val="008228AA"/>
    <w:rsid w:val="00823C3E"/>
    <w:rsid w:val="0082582B"/>
    <w:rsid w:val="008258A2"/>
    <w:rsid w:val="008261F5"/>
    <w:rsid w:val="00826BAA"/>
    <w:rsid w:val="0082713E"/>
    <w:rsid w:val="0082768C"/>
    <w:rsid w:val="008278AE"/>
    <w:rsid w:val="00827B68"/>
    <w:rsid w:val="008300AA"/>
    <w:rsid w:val="00830121"/>
    <w:rsid w:val="00830ADF"/>
    <w:rsid w:val="00830AF8"/>
    <w:rsid w:val="00830FEE"/>
    <w:rsid w:val="008310FC"/>
    <w:rsid w:val="00831127"/>
    <w:rsid w:val="00831318"/>
    <w:rsid w:val="0083143F"/>
    <w:rsid w:val="00831F38"/>
    <w:rsid w:val="00831F62"/>
    <w:rsid w:val="008327FD"/>
    <w:rsid w:val="0083287B"/>
    <w:rsid w:val="00832EEC"/>
    <w:rsid w:val="00833235"/>
    <w:rsid w:val="0083370B"/>
    <w:rsid w:val="0083385C"/>
    <w:rsid w:val="00833B08"/>
    <w:rsid w:val="00834048"/>
    <w:rsid w:val="008342C3"/>
    <w:rsid w:val="00834A90"/>
    <w:rsid w:val="008358D2"/>
    <w:rsid w:val="00836245"/>
    <w:rsid w:val="008400F4"/>
    <w:rsid w:val="00840497"/>
    <w:rsid w:val="008409BF"/>
    <w:rsid w:val="008409CE"/>
    <w:rsid w:val="00841039"/>
    <w:rsid w:val="008415F2"/>
    <w:rsid w:val="0084168F"/>
    <w:rsid w:val="00841E0C"/>
    <w:rsid w:val="0084253F"/>
    <w:rsid w:val="008431DE"/>
    <w:rsid w:val="008431E9"/>
    <w:rsid w:val="00843539"/>
    <w:rsid w:val="00843DF8"/>
    <w:rsid w:val="00843EAD"/>
    <w:rsid w:val="00844464"/>
    <w:rsid w:val="008457C8"/>
    <w:rsid w:val="008457F4"/>
    <w:rsid w:val="0084589A"/>
    <w:rsid w:val="00845CDF"/>
    <w:rsid w:val="008466C5"/>
    <w:rsid w:val="00846941"/>
    <w:rsid w:val="008471C9"/>
    <w:rsid w:val="008472A6"/>
    <w:rsid w:val="00847FCE"/>
    <w:rsid w:val="008500DD"/>
    <w:rsid w:val="008515E2"/>
    <w:rsid w:val="008517B6"/>
    <w:rsid w:val="0085190B"/>
    <w:rsid w:val="00851A99"/>
    <w:rsid w:val="00851FF0"/>
    <w:rsid w:val="0085217E"/>
    <w:rsid w:val="00853962"/>
    <w:rsid w:val="0085404C"/>
    <w:rsid w:val="008541EC"/>
    <w:rsid w:val="0085445D"/>
    <w:rsid w:val="00854BFE"/>
    <w:rsid w:val="0085566F"/>
    <w:rsid w:val="0085575A"/>
    <w:rsid w:val="00855767"/>
    <w:rsid w:val="0085606F"/>
    <w:rsid w:val="00856952"/>
    <w:rsid w:val="00857547"/>
    <w:rsid w:val="00857D96"/>
    <w:rsid w:val="008608B7"/>
    <w:rsid w:val="00860993"/>
    <w:rsid w:val="00861035"/>
    <w:rsid w:val="00861548"/>
    <w:rsid w:val="00861AD1"/>
    <w:rsid w:val="00862541"/>
    <w:rsid w:val="00862D43"/>
    <w:rsid w:val="00862E15"/>
    <w:rsid w:val="00862E7E"/>
    <w:rsid w:val="00863304"/>
    <w:rsid w:val="00863886"/>
    <w:rsid w:val="008638D0"/>
    <w:rsid w:val="008639CE"/>
    <w:rsid w:val="00863F1B"/>
    <w:rsid w:val="0086494A"/>
    <w:rsid w:val="00864C30"/>
    <w:rsid w:val="00864DE1"/>
    <w:rsid w:val="00865069"/>
    <w:rsid w:val="00865A68"/>
    <w:rsid w:val="00866156"/>
    <w:rsid w:val="008670C4"/>
    <w:rsid w:val="008678BF"/>
    <w:rsid w:val="008678FB"/>
    <w:rsid w:val="00867AB8"/>
    <w:rsid w:val="00867C6B"/>
    <w:rsid w:val="00867E27"/>
    <w:rsid w:val="00867F9B"/>
    <w:rsid w:val="008701A1"/>
    <w:rsid w:val="008709A1"/>
    <w:rsid w:val="00870D0C"/>
    <w:rsid w:val="008711F8"/>
    <w:rsid w:val="00871B58"/>
    <w:rsid w:val="00871FC9"/>
    <w:rsid w:val="00872BE8"/>
    <w:rsid w:val="00872E48"/>
    <w:rsid w:val="008732D3"/>
    <w:rsid w:val="008733E3"/>
    <w:rsid w:val="00873C09"/>
    <w:rsid w:val="00873C80"/>
    <w:rsid w:val="008742FD"/>
    <w:rsid w:val="008748A8"/>
    <w:rsid w:val="00874B68"/>
    <w:rsid w:val="00874D9D"/>
    <w:rsid w:val="00874E7A"/>
    <w:rsid w:val="008751DB"/>
    <w:rsid w:val="00875942"/>
    <w:rsid w:val="00875C16"/>
    <w:rsid w:val="008769E9"/>
    <w:rsid w:val="00876C49"/>
    <w:rsid w:val="00877141"/>
    <w:rsid w:val="0087753D"/>
    <w:rsid w:val="00877712"/>
    <w:rsid w:val="00877766"/>
    <w:rsid w:val="008777DE"/>
    <w:rsid w:val="00877F01"/>
    <w:rsid w:val="00880015"/>
    <w:rsid w:val="008800EB"/>
    <w:rsid w:val="0088020C"/>
    <w:rsid w:val="00880654"/>
    <w:rsid w:val="00880D64"/>
    <w:rsid w:val="00880F4A"/>
    <w:rsid w:val="008816FC"/>
    <w:rsid w:val="008818A6"/>
    <w:rsid w:val="008826FC"/>
    <w:rsid w:val="0088272B"/>
    <w:rsid w:val="00882CC0"/>
    <w:rsid w:val="00883142"/>
    <w:rsid w:val="00883146"/>
    <w:rsid w:val="008838BC"/>
    <w:rsid w:val="008839F2"/>
    <w:rsid w:val="00884CF5"/>
    <w:rsid w:val="0088627B"/>
    <w:rsid w:val="00886560"/>
    <w:rsid w:val="0088696A"/>
    <w:rsid w:val="00886BA8"/>
    <w:rsid w:val="00886CA5"/>
    <w:rsid w:val="008870C0"/>
    <w:rsid w:val="0088718C"/>
    <w:rsid w:val="008871CD"/>
    <w:rsid w:val="00887AD3"/>
    <w:rsid w:val="008903E2"/>
    <w:rsid w:val="0089094E"/>
    <w:rsid w:val="00890BD1"/>
    <w:rsid w:val="00891392"/>
    <w:rsid w:val="00891587"/>
    <w:rsid w:val="00892770"/>
    <w:rsid w:val="008929EE"/>
    <w:rsid w:val="00892ADE"/>
    <w:rsid w:val="00893088"/>
    <w:rsid w:val="0089383A"/>
    <w:rsid w:val="0089385B"/>
    <w:rsid w:val="00894545"/>
    <w:rsid w:val="00894866"/>
    <w:rsid w:val="00894BA9"/>
    <w:rsid w:val="00894ED0"/>
    <w:rsid w:val="0089511A"/>
    <w:rsid w:val="00895220"/>
    <w:rsid w:val="008958C3"/>
    <w:rsid w:val="00895BB8"/>
    <w:rsid w:val="0089613A"/>
    <w:rsid w:val="00896A6E"/>
    <w:rsid w:val="00896EAA"/>
    <w:rsid w:val="00897BB9"/>
    <w:rsid w:val="008A016E"/>
    <w:rsid w:val="008A0925"/>
    <w:rsid w:val="008A0C3D"/>
    <w:rsid w:val="008A0F57"/>
    <w:rsid w:val="008A0F8B"/>
    <w:rsid w:val="008A1617"/>
    <w:rsid w:val="008A1BEE"/>
    <w:rsid w:val="008A25C5"/>
    <w:rsid w:val="008A2CAC"/>
    <w:rsid w:val="008A3548"/>
    <w:rsid w:val="008A3772"/>
    <w:rsid w:val="008A3B31"/>
    <w:rsid w:val="008A3F98"/>
    <w:rsid w:val="008A564C"/>
    <w:rsid w:val="008A6263"/>
    <w:rsid w:val="008A67F1"/>
    <w:rsid w:val="008A740B"/>
    <w:rsid w:val="008A751C"/>
    <w:rsid w:val="008A77A8"/>
    <w:rsid w:val="008B0045"/>
    <w:rsid w:val="008B075C"/>
    <w:rsid w:val="008B1165"/>
    <w:rsid w:val="008B1217"/>
    <w:rsid w:val="008B1481"/>
    <w:rsid w:val="008B1531"/>
    <w:rsid w:val="008B1F46"/>
    <w:rsid w:val="008B21E7"/>
    <w:rsid w:val="008B2ADF"/>
    <w:rsid w:val="008B335D"/>
    <w:rsid w:val="008B3E74"/>
    <w:rsid w:val="008B478C"/>
    <w:rsid w:val="008B4C3A"/>
    <w:rsid w:val="008B5B50"/>
    <w:rsid w:val="008B5CA7"/>
    <w:rsid w:val="008B5CD9"/>
    <w:rsid w:val="008B607B"/>
    <w:rsid w:val="008B62C4"/>
    <w:rsid w:val="008B6DD0"/>
    <w:rsid w:val="008B7D26"/>
    <w:rsid w:val="008B7FCC"/>
    <w:rsid w:val="008C0738"/>
    <w:rsid w:val="008C0B90"/>
    <w:rsid w:val="008C0C76"/>
    <w:rsid w:val="008C0E6D"/>
    <w:rsid w:val="008C13D5"/>
    <w:rsid w:val="008C1815"/>
    <w:rsid w:val="008C213D"/>
    <w:rsid w:val="008C23F8"/>
    <w:rsid w:val="008C2677"/>
    <w:rsid w:val="008C2B09"/>
    <w:rsid w:val="008C2B7D"/>
    <w:rsid w:val="008C2C64"/>
    <w:rsid w:val="008C378E"/>
    <w:rsid w:val="008C442C"/>
    <w:rsid w:val="008C46F8"/>
    <w:rsid w:val="008C47C7"/>
    <w:rsid w:val="008C5192"/>
    <w:rsid w:val="008C5728"/>
    <w:rsid w:val="008C5A70"/>
    <w:rsid w:val="008C5CD3"/>
    <w:rsid w:val="008C60CB"/>
    <w:rsid w:val="008C62CD"/>
    <w:rsid w:val="008C649C"/>
    <w:rsid w:val="008C66EA"/>
    <w:rsid w:val="008C7115"/>
    <w:rsid w:val="008C7852"/>
    <w:rsid w:val="008D09BF"/>
    <w:rsid w:val="008D0A93"/>
    <w:rsid w:val="008D0FAF"/>
    <w:rsid w:val="008D16C0"/>
    <w:rsid w:val="008D1D99"/>
    <w:rsid w:val="008D1DB4"/>
    <w:rsid w:val="008D28E2"/>
    <w:rsid w:val="008D32F2"/>
    <w:rsid w:val="008D4080"/>
    <w:rsid w:val="008D4393"/>
    <w:rsid w:val="008D4732"/>
    <w:rsid w:val="008D4D91"/>
    <w:rsid w:val="008D67C9"/>
    <w:rsid w:val="008D736E"/>
    <w:rsid w:val="008D756C"/>
    <w:rsid w:val="008D781E"/>
    <w:rsid w:val="008D79F1"/>
    <w:rsid w:val="008D7C2A"/>
    <w:rsid w:val="008E0728"/>
    <w:rsid w:val="008E07A8"/>
    <w:rsid w:val="008E12F0"/>
    <w:rsid w:val="008E1369"/>
    <w:rsid w:val="008E16BC"/>
    <w:rsid w:val="008E1AEF"/>
    <w:rsid w:val="008E1B7C"/>
    <w:rsid w:val="008E1D56"/>
    <w:rsid w:val="008E2514"/>
    <w:rsid w:val="008E287D"/>
    <w:rsid w:val="008E28A3"/>
    <w:rsid w:val="008E3A3E"/>
    <w:rsid w:val="008E4231"/>
    <w:rsid w:val="008E433A"/>
    <w:rsid w:val="008E4E8C"/>
    <w:rsid w:val="008E5646"/>
    <w:rsid w:val="008E56F0"/>
    <w:rsid w:val="008E5C7E"/>
    <w:rsid w:val="008E5F3C"/>
    <w:rsid w:val="008E60F3"/>
    <w:rsid w:val="008E6151"/>
    <w:rsid w:val="008E6234"/>
    <w:rsid w:val="008E68D9"/>
    <w:rsid w:val="008E6B0C"/>
    <w:rsid w:val="008E6B88"/>
    <w:rsid w:val="008E7E0A"/>
    <w:rsid w:val="008F04A2"/>
    <w:rsid w:val="008F0C50"/>
    <w:rsid w:val="008F1294"/>
    <w:rsid w:val="008F167B"/>
    <w:rsid w:val="008F1A9B"/>
    <w:rsid w:val="008F22D0"/>
    <w:rsid w:val="008F23E0"/>
    <w:rsid w:val="008F26F1"/>
    <w:rsid w:val="008F3398"/>
    <w:rsid w:val="008F3894"/>
    <w:rsid w:val="008F3C2E"/>
    <w:rsid w:val="008F3F3C"/>
    <w:rsid w:val="008F4001"/>
    <w:rsid w:val="008F483C"/>
    <w:rsid w:val="008F4F5E"/>
    <w:rsid w:val="008F5586"/>
    <w:rsid w:val="008F5CAB"/>
    <w:rsid w:val="008F609D"/>
    <w:rsid w:val="008F6279"/>
    <w:rsid w:val="008F684F"/>
    <w:rsid w:val="008F6C7A"/>
    <w:rsid w:val="008F7085"/>
    <w:rsid w:val="008F7EB3"/>
    <w:rsid w:val="008F7F5C"/>
    <w:rsid w:val="00900B22"/>
    <w:rsid w:val="009014CD"/>
    <w:rsid w:val="0090159B"/>
    <w:rsid w:val="00901698"/>
    <w:rsid w:val="009020F0"/>
    <w:rsid w:val="00903864"/>
    <w:rsid w:val="009038B8"/>
    <w:rsid w:val="00903FFD"/>
    <w:rsid w:val="009041CD"/>
    <w:rsid w:val="0090514C"/>
    <w:rsid w:val="009052DD"/>
    <w:rsid w:val="00905382"/>
    <w:rsid w:val="00905F88"/>
    <w:rsid w:val="0090645F"/>
    <w:rsid w:val="00906616"/>
    <w:rsid w:val="00907E3F"/>
    <w:rsid w:val="00910CDD"/>
    <w:rsid w:val="009114FB"/>
    <w:rsid w:val="00911674"/>
    <w:rsid w:val="009119D5"/>
    <w:rsid w:val="00911D22"/>
    <w:rsid w:val="00912454"/>
    <w:rsid w:val="0091284B"/>
    <w:rsid w:val="009136CE"/>
    <w:rsid w:val="00913723"/>
    <w:rsid w:val="00913C5D"/>
    <w:rsid w:val="00914755"/>
    <w:rsid w:val="00914CC0"/>
    <w:rsid w:val="00914DBB"/>
    <w:rsid w:val="00915621"/>
    <w:rsid w:val="009168E9"/>
    <w:rsid w:val="00916F46"/>
    <w:rsid w:val="009173B5"/>
    <w:rsid w:val="00917943"/>
    <w:rsid w:val="00917D80"/>
    <w:rsid w:val="00920A73"/>
    <w:rsid w:val="00920FE2"/>
    <w:rsid w:val="00921EA1"/>
    <w:rsid w:val="00922232"/>
    <w:rsid w:val="0092249C"/>
    <w:rsid w:val="00922A56"/>
    <w:rsid w:val="00922B28"/>
    <w:rsid w:val="00923121"/>
    <w:rsid w:val="009235E9"/>
    <w:rsid w:val="00923B45"/>
    <w:rsid w:val="00924018"/>
    <w:rsid w:val="00924067"/>
    <w:rsid w:val="00924D3C"/>
    <w:rsid w:val="00925BAC"/>
    <w:rsid w:val="00925BE0"/>
    <w:rsid w:val="00925C86"/>
    <w:rsid w:val="00925CCF"/>
    <w:rsid w:val="0092643E"/>
    <w:rsid w:val="0092647A"/>
    <w:rsid w:val="009266CA"/>
    <w:rsid w:val="00926A09"/>
    <w:rsid w:val="00926CF1"/>
    <w:rsid w:val="00926FDD"/>
    <w:rsid w:val="00927865"/>
    <w:rsid w:val="00927D16"/>
    <w:rsid w:val="00927EEC"/>
    <w:rsid w:val="0093026C"/>
    <w:rsid w:val="00930546"/>
    <w:rsid w:val="00930A59"/>
    <w:rsid w:val="00930B8A"/>
    <w:rsid w:val="00930BE5"/>
    <w:rsid w:val="00930DF4"/>
    <w:rsid w:val="00931212"/>
    <w:rsid w:val="009317FD"/>
    <w:rsid w:val="00931E00"/>
    <w:rsid w:val="00932028"/>
    <w:rsid w:val="009322A1"/>
    <w:rsid w:val="009323E8"/>
    <w:rsid w:val="009324CA"/>
    <w:rsid w:val="00932D64"/>
    <w:rsid w:val="00933173"/>
    <w:rsid w:val="009335E1"/>
    <w:rsid w:val="009338FC"/>
    <w:rsid w:val="00933971"/>
    <w:rsid w:val="00933D68"/>
    <w:rsid w:val="00934100"/>
    <w:rsid w:val="00934579"/>
    <w:rsid w:val="0093476E"/>
    <w:rsid w:val="00934ADB"/>
    <w:rsid w:val="00934E19"/>
    <w:rsid w:val="009353C9"/>
    <w:rsid w:val="009353E1"/>
    <w:rsid w:val="009353EC"/>
    <w:rsid w:val="0093568B"/>
    <w:rsid w:val="009356FD"/>
    <w:rsid w:val="009357E9"/>
    <w:rsid w:val="00935834"/>
    <w:rsid w:val="00935CC9"/>
    <w:rsid w:val="00935D3F"/>
    <w:rsid w:val="00935D8C"/>
    <w:rsid w:val="00935FDE"/>
    <w:rsid w:val="0093646E"/>
    <w:rsid w:val="00936933"/>
    <w:rsid w:val="00936C6D"/>
    <w:rsid w:val="009370DD"/>
    <w:rsid w:val="009375AC"/>
    <w:rsid w:val="00937700"/>
    <w:rsid w:val="00937DBF"/>
    <w:rsid w:val="00940A23"/>
    <w:rsid w:val="00940B4C"/>
    <w:rsid w:val="00940EC6"/>
    <w:rsid w:val="00941382"/>
    <w:rsid w:val="00941A64"/>
    <w:rsid w:val="00941A78"/>
    <w:rsid w:val="00941CE7"/>
    <w:rsid w:val="00941F9F"/>
    <w:rsid w:val="00942408"/>
    <w:rsid w:val="009437FE"/>
    <w:rsid w:val="009445A3"/>
    <w:rsid w:val="00944702"/>
    <w:rsid w:val="00944A4E"/>
    <w:rsid w:val="00944D50"/>
    <w:rsid w:val="00944E61"/>
    <w:rsid w:val="0094539F"/>
    <w:rsid w:val="00945DA6"/>
    <w:rsid w:val="009461E3"/>
    <w:rsid w:val="009465D9"/>
    <w:rsid w:val="0094667A"/>
    <w:rsid w:val="00946A39"/>
    <w:rsid w:val="00947B1A"/>
    <w:rsid w:val="00947F1F"/>
    <w:rsid w:val="00950192"/>
    <w:rsid w:val="0095062C"/>
    <w:rsid w:val="0095113C"/>
    <w:rsid w:val="00951A2B"/>
    <w:rsid w:val="00951FCF"/>
    <w:rsid w:val="009521BA"/>
    <w:rsid w:val="009529FB"/>
    <w:rsid w:val="00952D17"/>
    <w:rsid w:val="00953593"/>
    <w:rsid w:val="009535DF"/>
    <w:rsid w:val="00953B4C"/>
    <w:rsid w:val="009541CC"/>
    <w:rsid w:val="00954456"/>
    <w:rsid w:val="00954B6D"/>
    <w:rsid w:val="00954C58"/>
    <w:rsid w:val="00956018"/>
    <w:rsid w:val="00957423"/>
    <w:rsid w:val="00957A3B"/>
    <w:rsid w:val="00957C14"/>
    <w:rsid w:val="00960362"/>
    <w:rsid w:val="00960409"/>
    <w:rsid w:val="0096040E"/>
    <w:rsid w:val="009605B5"/>
    <w:rsid w:val="0096078D"/>
    <w:rsid w:val="00960CED"/>
    <w:rsid w:val="00960D0A"/>
    <w:rsid w:val="00960DBC"/>
    <w:rsid w:val="009611F2"/>
    <w:rsid w:val="00961A7F"/>
    <w:rsid w:val="00962084"/>
    <w:rsid w:val="00962A35"/>
    <w:rsid w:val="00962B44"/>
    <w:rsid w:val="00962D1E"/>
    <w:rsid w:val="009637F2"/>
    <w:rsid w:val="009639C3"/>
    <w:rsid w:val="00963ACE"/>
    <w:rsid w:val="00963EBE"/>
    <w:rsid w:val="0096409F"/>
    <w:rsid w:val="00964627"/>
    <w:rsid w:val="00964660"/>
    <w:rsid w:val="009647DD"/>
    <w:rsid w:val="00964A83"/>
    <w:rsid w:val="009652FB"/>
    <w:rsid w:val="00965881"/>
    <w:rsid w:val="0096598C"/>
    <w:rsid w:val="00965AB2"/>
    <w:rsid w:val="00967023"/>
    <w:rsid w:val="00967B23"/>
    <w:rsid w:val="00967ED1"/>
    <w:rsid w:val="00970543"/>
    <w:rsid w:val="009708FA"/>
    <w:rsid w:val="00971231"/>
    <w:rsid w:val="00971D74"/>
    <w:rsid w:val="00972086"/>
    <w:rsid w:val="00972835"/>
    <w:rsid w:val="009733FC"/>
    <w:rsid w:val="00974494"/>
    <w:rsid w:val="009749FD"/>
    <w:rsid w:val="00975D7B"/>
    <w:rsid w:val="0097634E"/>
    <w:rsid w:val="00976A27"/>
    <w:rsid w:val="00976D84"/>
    <w:rsid w:val="00976DA1"/>
    <w:rsid w:val="00977013"/>
    <w:rsid w:val="00977192"/>
    <w:rsid w:val="00980084"/>
    <w:rsid w:val="009801D8"/>
    <w:rsid w:val="0098020B"/>
    <w:rsid w:val="00980251"/>
    <w:rsid w:val="009802E4"/>
    <w:rsid w:val="00980431"/>
    <w:rsid w:val="009806B5"/>
    <w:rsid w:val="0098081A"/>
    <w:rsid w:val="00980936"/>
    <w:rsid w:val="0098106C"/>
    <w:rsid w:val="00981182"/>
    <w:rsid w:val="009813CC"/>
    <w:rsid w:val="009818C4"/>
    <w:rsid w:val="00981EA4"/>
    <w:rsid w:val="00982249"/>
    <w:rsid w:val="0098290F"/>
    <w:rsid w:val="009830CF"/>
    <w:rsid w:val="00983721"/>
    <w:rsid w:val="0098382C"/>
    <w:rsid w:val="00984468"/>
    <w:rsid w:val="009846C1"/>
    <w:rsid w:val="00984AFD"/>
    <w:rsid w:val="009850E4"/>
    <w:rsid w:val="009857F7"/>
    <w:rsid w:val="00985D4A"/>
    <w:rsid w:val="00986716"/>
    <w:rsid w:val="009868DF"/>
    <w:rsid w:val="00986A73"/>
    <w:rsid w:val="00986B79"/>
    <w:rsid w:val="00986C86"/>
    <w:rsid w:val="009870D3"/>
    <w:rsid w:val="00987126"/>
    <w:rsid w:val="009879E8"/>
    <w:rsid w:val="00987AE9"/>
    <w:rsid w:val="00991B3F"/>
    <w:rsid w:val="00991EB5"/>
    <w:rsid w:val="009925EB"/>
    <w:rsid w:val="00993198"/>
    <w:rsid w:val="009937D4"/>
    <w:rsid w:val="00993E72"/>
    <w:rsid w:val="00993EC4"/>
    <w:rsid w:val="009941AE"/>
    <w:rsid w:val="009943F7"/>
    <w:rsid w:val="00994BD8"/>
    <w:rsid w:val="0099506A"/>
    <w:rsid w:val="0099554A"/>
    <w:rsid w:val="00995728"/>
    <w:rsid w:val="00996182"/>
    <w:rsid w:val="009966CD"/>
    <w:rsid w:val="0099741A"/>
    <w:rsid w:val="00997853"/>
    <w:rsid w:val="009A0151"/>
    <w:rsid w:val="009A0BBF"/>
    <w:rsid w:val="009A0D5A"/>
    <w:rsid w:val="009A1794"/>
    <w:rsid w:val="009A18B7"/>
    <w:rsid w:val="009A1BEB"/>
    <w:rsid w:val="009A2D00"/>
    <w:rsid w:val="009A3683"/>
    <w:rsid w:val="009A36BF"/>
    <w:rsid w:val="009A3B2C"/>
    <w:rsid w:val="009A42B6"/>
    <w:rsid w:val="009A47EC"/>
    <w:rsid w:val="009A47F0"/>
    <w:rsid w:val="009A4C82"/>
    <w:rsid w:val="009A4CC4"/>
    <w:rsid w:val="009A535B"/>
    <w:rsid w:val="009A5692"/>
    <w:rsid w:val="009A5698"/>
    <w:rsid w:val="009A5C10"/>
    <w:rsid w:val="009A5C61"/>
    <w:rsid w:val="009A5DE6"/>
    <w:rsid w:val="009A5EEA"/>
    <w:rsid w:val="009A7094"/>
    <w:rsid w:val="009A70EE"/>
    <w:rsid w:val="009A74CE"/>
    <w:rsid w:val="009B0C63"/>
    <w:rsid w:val="009B0FED"/>
    <w:rsid w:val="009B1095"/>
    <w:rsid w:val="009B12E0"/>
    <w:rsid w:val="009B142B"/>
    <w:rsid w:val="009B1464"/>
    <w:rsid w:val="009B175C"/>
    <w:rsid w:val="009B197E"/>
    <w:rsid w:val="009B2B4D"/>
    <w:rsid w:val="009B2BDF"/>
    <w:rsid w:val="009B2D0D"/>
    <w:rsid w:val="009B2F10"/>
    <w:rsid w:val="009B302B"/>
    <w:rsid w:val="009B3508"/>
    <w:rsid w:val="009B3869"/>
    <w:rsid w:val="009B454B"/>
    <w:rsid w:val="009B4867"/>
    <w:rsid w:val="009B5692"/>
    <w:rsid w:val="009B579E"/>
    <w:rsid w:val="009B5976"/>
    <w:rsid w:val="009B5A36"/>
    <w:rsid w:val="009B5DCA"/>
    <w:rsid w:val="009B6067"/>
    <w:rsid w:val="009B60C6"/>
    <w:rsid w:val="009B6293"/>
    <w:rsid w:val="009B6439"/>
    <w:rsid w:val="009B6453"/>
    <w:rsid w:val="009B71CD"/>
    <w:rsid w:val="009B751E"/>
    <w:rsid w:val="009B7900"/>
    <w:rsid w:val="009C0185"/>
    <w:rsid w:val="009C298D"/>
    <w:rsid w:val="009C2B2B"/>
    <w:rsid w:val="009C3017"/>
    <w:rsid w:val="009C33E9"/>
    <w:rsid w:val="009C3662"/>
    <w:rsid w:val="009C4139"/>
    <w:rsid w:val="009C48AE"/>
    <w:rsid w:val="009C48E5"/>
    <w:rsid w:val="009C4AA2"/>
    <w:rsid w:val="009C4F7E"/>
    <w:rsid w:val="009C5E55"/>
    <w:rsid w:val="009C603B"/>
    <w:rsid w:val="009C6138"/>
    <w:rsid w:val="009C62AD"/>
    <w:rsid w:val="009C67FF"/>
    <w:rsid w:val="009C6835"/>
    <w:rsid w:val="009C6BD8"/>
    <w:rsid w:val="009C6F46"/>
    <w:rsid w:val="009C7610"/>
    <w:rsid w:val="009C781D"/>
    <w:rsid w:val="009C7A34"/>
    <w:rsid w:val="009C7FD7"/>
    <w:rsid w:val="009C7FDD"/>
    <w:rsid w:val="009D0428"/>
    <w:rsid w:val="009D04DA"/>
    <w:rsid w:val="009D1255"/>
    <w:rsid w:val="009D1380"/>
    <w:rsid w:val="009D1E43"/>
    <w:rsid w:val="009D21CB"/>
    <w:rsid w:val="009D21DE"/>
    <w:rsid w:val="009D27A2"/>
    <w:rsid w:val="009D2C10"/>
    <w:rsid w:val="009D2F0B"/>
    <w:rsid w:val="009D2FFD"/>
    <w:rsid w:val="009D3FCA"/>
    <w:rsid w:val="009D4CB9"/>
    <w:rsid w:val="009D56EA"/>
    <w:rsid w:val="009D5FED"/>
    <w:rsid w:val="009D6137"/>
    <w:rsid w:val="009D61AF"/>
    <w:rsid w:val="009D66B9"/>
    <w:rsid w:val="009D6E84"/>
    <w:rsid w:val="009D70C5"/>
    <w:rsid w:val="009D717F"/>
    <w:rsid w:val="009D7B0C"/>
    <w:rsid w:val="009E04FD"/>
    <w:rsid w:val="009E1044"/>
    <w:rsid w:val="009E1EF7"/>
    <w:rsid w:val="009E208C"/>
    <w:rsid w:val="009E23C6"/>
    <w:rsid w:val="009E2C8B"/>
    <w:rsid w:val="009E3285"/>
    <w:rsid w:val="009E35BB"/>
    <w:rsid w:val="009E3933"/>
    <w:rsid w:val="009E4FE2"/>
    <w:rsid w:val="009E53B7"/>
    <w:rsid w:val="009E546C"/>
    <w:rsid w:val="009E5E3F"/>
    <w:rsid w:val="009E671E"/>
    <w:rsid w:val="009E703C"/>
    <w:rsid w:val="009E77D4"/>
    <w:rsid w:val="009F0478"/>
    <w:rsid w:val="009F07F3"/>
    <w:rsid w:val="009F080C"/>
    <w:rsid w:val="009F08A9"/>
    <w:rsid w:val="009F11AB"/>
    <w:rsid w:val="009F17AF"/>
    <w:rsid w:val="009F18DC"/>
    <w:rsid w:val="009F2681"/>
    <w:rsid w:val="009F319F"/>
    <w:rsid w:val="009F3324"/>
    <w:rsid w:val="009F33AF"/>
    <w:rsid w:val="009F39DF"/>
    <w:rsid w:val="009F3D1B"/>
    <w:rsid w:val="009F455F"/>
    <w:rsid w:val="009F4A02"/>
    <w:rsid w:val="009F4EFB"/>
    <w:rsid w:val="009F4FB8"/>
    <w:rsid w:val="009F5013"/>
    <w:rsid w:val="009F5399"/>
    <w:rsid w:val="009F53DC"/>
    <w:rsid w:val="009F5775"/>
    <w:rsid w:val="009F6394"/>
    <w:rsid w:val="009F683B"/>
    <w:rsid w:val="009F6994"/>
    <w:rsid w:val="009F72A3"/>
    <w:rsid w:val="009F74D0"/>
    <w:rsid w:val="009F7701"/>
    <w:rsid w:val="00A00283"/>
    <w:rsid w:val="00A00B27"/>
    <w:rsid w:val="00A010A8"/>
    <w:rsid w:val="00A0126E"/>
    <w:rsid w:val="00A0163C"/>
    <w:rsid w:val="00A02138"/>
    <w:rsid w:val="00A02219"/>
    <w:rsid w:val="00A025B7"/>
    <w:rsid w:val="00A02841"/>
    <w:rsid w:val="00A02980"/>
    <w:rsid w:val="00A02A5D"/>
    <w:rsid w:val="00A02EC5"/>
    <w:rsid w:val="00A03281"/>
    <w:rsid w:val="00A0392F"/>
    <w:rsid w:val="00A03BA9"/>
    <w:rsid w:val="00A04482"/>
    <w:rsid w:val="00A04D1E"/>
    <w:rsid w:val="00A050D8"/>
    <w:rsid w:val="00A05DDD"/>
    <w:rsid w:val="00A06A77"/>
    <w:rsid w:val="00A079CD"/>
    <w:rsid w:val="00A07B6D"/>
    <w:rsid w:val="00A07F5E"/>
    <w:rsid w:val="00A07FA4"/>
    <w:rsid w:val="00A113B5"/>
    <w:rsid w:val="00A1169A"/>
    <w:rsid w:val="00A11903"/>
    <w:rsid w:val="00A11C81"/>
    <w:rsid w:val="00A11D21"/>
    <w:rsid w:val="00A12822"/>
    <w:rsid w:val="00A12AF3"/>
    <w:rsid w:val="00A12B27"/>
    <w:rsid w:val="00A131AC"/>
    <w:rsid w:val="00A13B51"/>
    <w:rsid w:val="00A13DCD"/>
    <w:rsid w:val="00A145A2"/>
    <w:rsid w:val="00A14A94"/>
    <w:rsid w:val="00A158F6"/>
    <w:rsid w:val="00A163AD"/>
    <w:rsid w:val="00A1678E"/>
    <w:rsid w:val="00A16B95"/>
    <w:rsid w:val="00A17540"/>
    <w:rsid w:val="00A200ED"/>
    <w:rsid w:val="00A20213"/>
    <w:rsid w:val="00A20691"/>
    <w:rsid w:val="00A20831"/>
    <w:rsid w:val="00A209B0"/>
    <w:rsid w:val="00A214AD"/>
    <w:rsid w:val="00A21BD8"/>
    <w:rsid w:val="00A22725"/>
    <w:rsid w:val="00A22B7B"/>
    <w:rsid w:val="00A23343"/>
    <w:rsid w:val="00A23D4E"/>
    <w:rsid w:val="00A24668"/>
    <w:rsid w:val="00A25400"/>
    <w:rsid w:val="00A25826"/>
    <w:rsid w:val="00A2598D"/>
    <w:rsid w:val="00A25D70"/>
    <w:rsid w:val="00A25EA2"/>
    <w:rsid w:val="00A26383"/>
    <w:rsid w:val="00A26435"/>
    <w:rsid w:val="00A2710D"/>
    <w:rsid w:val="00A275F6"/>
    <w:rsid w:val="00A309AD"/>
    <w:rsid w:val="00A30B82"/>
    <w:rsid w:val="00A30C21"/>
    <w:rsid w:val="00A31357"/>
    <w:rsid w:val="00A31592"/>
    <w:rsid w:val="00A31707"/>
    <w:rsid w:val="00A31725"/>
    <w:rsid w:val="00A317F3"/>
    <w:rsid w:val="00A31823"/>
    <w:rsid w:val="00A31B17"/>
    <w:rsid w:val="00A322A1"/>
    <w:rsid w:val="00A3235D"/>
    <w:rsid w:val="00A3251E"/>
    <w:rsid w:val="00A3279C"/>
    <w:rsid w:val="00A328A7"/>
    <w:rsid w:val="00A33044"/>
    <w:rsid w:val="00A3342D"/>
    <w:rsid w:val="00A33586"/>
    <w:rsid w:val="00A33673"/>
    <w:rsid w:val="00A33734"/>
    <w:rsid w:val="00A33CF0"/>
    <w:rsid w:val="00A33E26"/>
    <w:rsid w:val="00A33EFE"/>
    <w:rsid w:val="00A3534F"/>
    <w:rsid w:val="00A3599B"/>
    <w:rsid w:val="00A35D4A"/>
    <w:rsid w:val="00A364BB"/>
    <w:rsid w:val="00A36D82"/>
    <w:rsid w:val="00A3792F"/>
    <w:rsid w:val="00A41AF2"/>
    <w:rsid w:val="00A42366"/>
    <w:rsid w:val="00A423A6"/>
    <w:rsid w:val="00A423DD"/>
    <w:rsid w:val="00A42BFA"/>
    <w:rsid w:val="00A42D64"/>
    <w:rsid w:val="00A43AEB"/>
    <w:rsid w:val="00A43DEA"/>
    <w:rsid w:val="00A44E05"/>
    <w:rsid w:val="00A46D43"/>
    <w:rsid w:val="00A506E6"/>
    <w:rsid w:val="00A50DA2"/>
    <w:rsid w:val="00A50DAD"/>
    <w:rsid w:val="00A51547"/>
    <w:rsid w:val="00A51C78"/>
    <w:rsid w:val="00A5239F"/>
    <w:rsid w:val="00A52921"/>
    <w:rsid w:val="00A53150"/>
    <w:rsid w:val="00A54203"/>
    <w:rsid w:val="00A54541"/>
    <w:rsid w:val="00A54881"/>
    <w:rsid w:val="00A54BE7"/>
    <w:rsid w:val="00A54D40"/>
    <w:rsid w:val="00A555C7"/>
    <w:rsid w:val="00A556FB"/>
    <w:rsid w:val="00A5587C"/>
    <w:rsid w:val="00A55E30"/>
    <w:rsid w:val="00A5618D"/>
    <w:rsid w:val="00A5644E"/>
    <w:rsid w:val="00A5660B"/>
    <w:rsid w:val="00A56658"/>
    <w:rsid w:val="00A56E56"/>
    <w:rsid w:val="00A57412"/>
    <w:rsid w:val="00A57579"/>
    <w:rsid w:val="00A5777D"/>
    <w:rsid w:val="00A57AC2"/>
    <w:rsid w:val="00A57DD3"/>
    <w:rsid w:val="00A608DD"/>
    <w:rsid w:val="00A60A97"/>
    <w:rsid w:val="00A6170A"/>
    <w:rsid w:val="00A61AD8"/>
    <w:rsid w:val="00A61D1F"/>
    <w:rsid w:val="00A623BE"/>
    <w:rsid w:val="00A62585"/>
    <w:rsid w:val="00A62D31"/>
    <w:rsid w:val="00A62FDD"/>
    <w:rsid w:val="00A63049"/>
    <w:rsid w:val="00A634D8"/>
    <w:rsid w:val="00A63831"/>
    <w:rsid w:val="00A63CBC"/>
    <w:rsid w:val="00A63D72"/>
    <w:rsid w:val="00A64504"/>
    <w:rsid w:val="00A646F2"/>
    <w:rsid w:val="00A64787"/>
    <w:rsid w:val="00A64C3C"/>
    <w:rsid w:val="00A65728"/>
    <w:rsid w:val="00A65729"/>
    <w:rsid w:val="00A660E5"/>
    <w:rsid w:val="00A6702E"/>
    <w:rsid w:val="00A67BE7"/>
    <w:rsid w:val="00A71BD9"/>
    <w:rsid w:val="00A73408"/>
    <w:rsid w:val="00A73697"/>
    <w:rsid w:val="00A739B6"/>
    <w:rsid w:val="00A73DD4"/>
    <w:rsid w:val="00A7472D"/>
    <w:rsid w:val="00A7483A"/>
    <w:rsid w:val="00A74FA0"/>
    <w:rsid w:val="00A751BC"/>
    <w:rsid w:val="00A755F7"/>
    <w:rsid w:val="00A75A0F"/>
    <w:rsid w:val="00A76118"/>
    <w:rsid w:val="00A76302"/>
    <w:rsid w:val="00A76B87"/>
    <w:rsid w:val="00A77163"/>
    <w:rsid w:val="00A7721C"/>
    <w:rsid w:val="00A7724B"/>
    <w:rsid w:val="00A7730F"/>
    <w:rsid w:val="00A77620"/>
    <w:rsid w:val="00A8094A"/>
    <w:rsid w:val="00A80A69"/>
    <w:rsid w:val="00A80D46"/>
    <w:rsid w:val="00A80EA9"/>
    <w:rsid w:val="00A8137F"/>
    <w:rsid w:val="00A81402"/>
    <w:rsid w:val="00A8172A"/>
    <w:rsid w:val="00A81E3D"/>
    <w:rsid w:val="00A826CC"/>
    <w:rsid w:val="00A828C0"/>
    <w:rsid w:val="00A82D7E"/>
    <w:rsid w:val="00A83267"/>
    <w:rsid w:val="00A83885"/>
    <w:rsid w:val="00A83C8F"/>
    <w:rsid w:val="00A84415"/>
    <w:rsid w:val="00A849B1"/>
    <w:rsid w:val="00A84F55"/>
    <w:rsid w:val="00A85062"/>
    <w:rsid w:val="00A85AAA"/>
    <w:rsid w:val="00A85AE8"/>
    <w:rsid w:val="00A85C74"/>
    <w:rsid w:val="00A87266"/>
    <w:rsid w:val="00A872BA"/>
    <w:rsid w:val="00A905F9"/>
    <w:rsid w:val="00A907CD"/>
    <w:rsid w:val="00A9085D"/>
    <w:rsid w:val="00A90E7C"/>
    <w:rsid w:val="00A9113E"/>
    <w:rsid w:val="00A915F6"/>
    <w:rsid w:val="00A91686"/>
    <w:rsid w:val="00A917F6"/>
    <w:rsid w:val="00A91C40"/>
    <w:rsid w:val="00A92AE6"/>
    <w:rsid w:val="00A92BFE"/>
    <w:rsid w:val="00A932A6"/>
    <w:rsid w:val="00A9375E"/>
    <w:rsid w:val="00A93D3B"/>
    <w:rsid w:val="00A93DC4"/>
    <w:rsid w:val="00A941CD"/>
    <w:rsid w:val="00A9450A"/>
    <w:rsid w:val="00A945CB"/>
    <w:rsid w:val="00A94A2D"/>
    <w:rsid w:val="00A94AF0"/>
    <w:rsid w:val="00A95A90"/>
    <w:rsid w:val="00A96404"/>
    <w:rsid w:val="00A967FE"/>
    <w:rsid w:val="00A977F8"/>
    <w:rsid w:val="00A97D16"/>
    <w:rsid w:val="00A97F1E"/>
    <w:rsid w:val="00AA0095"/>
    <w:rsid w:val="00AA0450"/>
    <w:rsid w:val="00AA04AA"/>
    <w:rsid w:val="00AA0693"/>
    <w:rsid w:val="00AA0734"/>
    <w:rsid w:val="00AA09DF"/>
    <w:rsid w:val="00AA0B2B"/>
    <w:rsid w:val="00AA0E4F"/>
    <w:rsid w:val="00AA15DE"/>
    <w:rsid w:val="00AA174D"/>
    <w:rsid w:val="00AA17A7"/>
    <w:rsid w:val="00AA1988"/>
    <w:rsid w:val="00AA1F73"/>
    <w:rsid w:val="00AA2230"/>
    <w:rsid w:val="00AA2852"/>
    <w:rsid w:val="00AA29CA"/>
    <w:rsid w:val="00AA2A15"/>
    <w:rsid w:val="00AA2A4C"/>
    <w:rsid w:val="00AA2FAE"/>
    <w:rsid w:val="00AA30DA"/>
    <w:rsid w:val="00AA321E"/>
    <w:rsid w:val="00AA338A"/>
    <w:rsid w:val="00AA36C8"/>
    <w:rsid w:val="00AA3845"/>
    <w:rsid w:val="00AA3BC7"/>
    <w:rsid w:val="00AA3F0A"/>
    <w:rsid w:val="00AA4589"/>
    <w:rsid w:val="00AA4B14"/>
    <w:rsid w:val="00AA4E2A"/>
    <w:rsid w:val="00AA4FCD"/>
    <w:rsid w:val="00AA4FE3"/>
    <w:rsid w:val="00AA5213"/>
    <w:rsid w:val="00AA597C"/>
    <w:rsid w:val="00AA5D86"/>
    <w:rsid w:val="00AA5E61"/>
    <w:rsid w:val="00AA6384"/>
    <w:rsid w:val="00AA6936"/>
    <w:rsid w:val="00AA70A3"/>
    <w:rsid w:val="00AA71E2"/>
    <w:rsid w:val="00AA73DC"/>
    <w:rsid w:val="00AA7599"/>
    <w:rsid w:val="00AA7648"/>
    <w:rsid w:val="00AA777B"/>
    <w:rsid w:val="00AA77C0"/>
    <w:rsid w:val="00AA7E58"/>
    <w:rsid w:val="00AA7ED2"/>
    <w:rsid w:val="00AB0895"/>
    <w:rsid w:val="00AB0F14"/>
    <w:rsid w:val="00AB1010"/>
    <w:rsid w:val="00AB1698"/>
    <w:rsid w:val="00AB181A"/>
    <w:rsid w:val="00AB18BB"/>
    <w:rsid w:val="00AB1D9D"/>
    <w:rsid w:val="00AB221F"/>
    <w:rsid w:val="00AB23CD"/>
    <w:rsid w:val="00AB29CA"/>
    <w:rsid w:val="00AB2A16"/>
    <w:rsid w:val="00AB2E14"/>
    <w:rsid w:val="00AB309B"/>
    <w:rsid w:val="00AB312D"/>
    <w:rsid w:val="00AB3186"/>
    <w:rsid w:val="00AB39B2"/>
    <w:rsid w:val="00AB4727"/>
    <w:rsid w:val="00AB4AC7"/>
    <w:rsid w:val="00AB4CD9"/>
    <w:rsid w:val="00AB4ECF"/>
    <w:rsid w:val="00AB56C2"/>
    <w:rsid w:val="00AB57C3"/>
    <w:rsid w:val="00AB5BAF"/>
    <w:rsid w:val="00AB609B"/>
    <w:rsid w:val="00AB7BEE"/>
    <w:rsid w:val="00AB7BEF"/>
    <w:rsid w:val="00AB7C91"/>
    <w:rsid w:val="00AB7DA5"/>
    <w:rsid w:val="00AC09A2"/>
    <w:rsid w:val="00AC0A9A"/>
    <w:rsid w:val="00AC0B03"/>
    <w:rsid w:val="00AC1A31"/>
    <w:rsid w:val="00AC290C"/>
    <w:rsid w:val="00AC36CA"/>
    <w:rsid w:val="00AC3B58"/>
    <w:rsid w:val="00AC4B51"/>
    <w:rsid w:val="00AC4C02"/>
    <w:rsid w:val="00AC4C8A"/>
    <w:rsid w:val="00AC5318"/>
    <w:rsid w:val="00AC5563"/>
    <w:rsid w:val="00AC5680"/>
    <w:rsid w:val="00AC5AC2"/>
    <w:rsid w:val="00AC62CD"/>
    <w:rsid w:val="00AC6696"/>
    <w:rsid w:val="00AC6CE2"/>
    <w:rsid w:val="00AC71ED"/>
    <w:rsid w:val="00AC74D7"/>
    <w:rsid w:val="00AC7840"/>
    <w:rsid w:val="00AC79EB"/>
    <w:rsid w:val="00AD0301"/>
    <w:rsid w:val="00AD048E"/>
    <w:rsid w:val="00AD0FAE"/>
    <w:rsid w:val="00AD1EC9"/>
    <w:rsid w:val="00AD1F3C"/>
    <w:rsid w:val="00AD2191"/>
    <w:rsid w:val="00AD2444"/>
    <w:rsid w:val="00AD3269"/>
    <w:rsid w:val="00AD34B8"/>
    <w:rsid w:val="00AD480C"/>
    <w:rsid w:val="00AD4CC1"/>
    <w:rsid w:val="00AD5364"/>
    <w:rsid w:val="00AD5A99"/>
    <w:rsid w:val="00AD6012"/>
    <w:rsid w:val="00AD649B"/>
    <w:rsid w:val="00AD664A"/>
    <w:rsid w:val="00AD68EF"/>
    <w:rsid w:val="00AD6A62"/>
    <w:rsid w:val="00AD6C4B"/>
    <w:rsid w:val="00AD7FB7"/>
    <w:rsid w:val="00AE0D45"/>
    <w:rsid w:val="00AE0E9D"/>
    <w:rsid w:val="00AE0FBE"/>
    <w:rsid w:val="00AE148C"/>
    <w:rsid w:val="00AE254E"/>
    <w:rsid w:val="00AE28E7"/>
    <w:rsid w:val="00AE2FEF"/>
    <w:rsid w:val="00AE3033"/>
    <w:rsid w:val="00AE4167"/>
    <w:rsid w:val="00AE4305"/>
    <w:rsid w:val="00AE53BB"/>
    <w:rsid w:val="00AE5759"/>
    <w:rsid w:val="00AE649C"/>
    <w:rsid w:val="00AE66FC"/>
    <w:rsid w:val="00AE6BE6"/>
    <w:rsid w:val="00AE6C1D"/>
    <w:rsid w:val="00AE71C1"/>
    <w:rsid w:val="00AE748E"/>
    <w:rsid w:val="00AE74CA"/>
    <w:rsid w:val="00AE76C9"/>
    <w:rsid w:val="00AE7708"/>
    <w:rsid w:val="00AE7874"/>
    <w:rsid w:val="00AE7E81"/>
    <w:rsid w:val="00AF215D"/>
    <w:rsid w:val="00AF2822"/>
    <w:rsid w:val="00AF2E0A"/>
    <w:rsid w:val="00AF2E9F"/>
    <w:rsid w:val="00AF3654"/>
    <w:rsid w:val="00AF3F62"/>
    <w:rsid w:val="00AF46B8"/>
    <w:rsid w:val="00AF4897"/>
    <w:rsid w:val="00AF4C48"/>
    <w:rsid w:val="00AF4F97"/>
    <w:rsid w:val="00AF55C0"/>
    <w:rsid w:val="00AF639D"/>
    <w:rsid w:val="00AF6DE3"/>
    <w:rsid w:val="00AF71DA"/>
    <w:rsid w:val="00AF7BC6"/>
    <w:rsid w:val="00AF7E23"/>
    <w:rsid w:val="00B006DE"/>
    <w:rsid w:val="00B01494"/>
    <w:rsid w:val="00B029CF"/>
    <w:rsid w:val="00B032E9"/>
    <w:rsid w:val="00B034B9"/>
    <w:rsid w:val="00B03D40"/>
    <w:rsid w:val="00B0439A"/>
    <w:rsid w:val="00B04963"/>
    <w:rsid w:val="00B04A21"/>
    <w:rsid w:val="00B053E8"/>
    <w:rsid w:val="00B05C90"/>
    <w:rsid w:val="00B061C8"/>
    <w:rsid w:val="00B063CF"/>
    <w:rsid w:val="00B0651A"/>
    <w:rsid w:val="00B06698"/>
    <w:rsid w:val="00B066D1"/>
    <w:rsid w:val="00B06CA2"/>
    <w:rsid w:val="00B06DA6"/>
    <w:rsid w:val="00B10998"/>
    <w:rsid w:val="00B1117B"/>
    <w:rsid w:val="00B118E3"/>
    <w:rsid w:val="00B1192C"/>
    <w:rsid w:val="00B11937"/>
    <w:rsid w:val="00B11D20"/>
    <w:rsid w:val="00B1235A"/>
    <w:rsid w:val="00B12459"/>
    <w:rsid w:val="00B13145"/>
    <w:rsid w:val="00B13679"/>
    <w:rsid w:val="00B13951"/>
    <w:rsid w:val="00B142E3"/>
    <w:rsid w:val="00B14480"/>
    <w:rsid w:val="00B14825"/>
    <w:rsid w:val="00B1515C"/>
    <w:rsid w:val="00B1518B"/>
    <w:rsid w:val="00B155C8"/>
    <w:rsid w:val="00B15E9E"/>
    <w:rsid w:val="00B162B8"/>
    <w:rsid w:val="00B16B7B"/>
    <w:rsid w:val="00B16E14"/>
    <w:rsid w:val="00B170E6"/>
    <w:rsid w:val="00B17393"/>
    <w:rsid w:val="00B174B0"/>
    <w:rsid w:val="00B1769B"/>
    <w:rsid w:val="00B1774F"/>
    <w:rsid w:val="00B17D06"/>
    <w:rsid w:val="00B2087D"/>
    <w:rsid w:val="00B20C66"/>
    <w:rsid w:val="00B20D80"/>
    <w:rsid w:val="00B2180F"/>
    <w:rsid w:val="00B22458"/>
    <w:rsid w:val="00B2252A"/>
    <w:rsid w:val="00B226A0"/>
    <w:rsid w:val="00B22EBF"/>
    <w:rsid w:val="00B232A0"/>
    <w:rsid w:val="00B23D9E"/>
    <w:rsid w:val="00B24395"/>
    <w:rsid w:val="00B24475"/>
    <w:rsid w:val="00B24BE1"/>
    <w:rsid w:val="00B250B8"/>
    <w:rsid w:val="00B2529B"/>
    <w:rsid w:val="00B252A1"/>
    <w:rsid w:val="00B25489"/>
    <w:rsid w:val="00B25768"/>
    <w:rsid w:val="00B25FFA"/>
    <w:rsid w:val="00B26100"/>
    <w:rsid w:val="00B269DB"/>
    <w:rsid w:val="00B26A54"/>
    <w:rsid w:val="00B26B12"/>
    <w:rsid w:val="00B26C73"/>
    <w:rsid w:val="00B26F22"/>
    <w:rsid w:val="00B2701F"/>
    <w:rsid w:val="00B27F39"/>
    <w:rsid w:val="00B30B05"/>
    <w:rsid w:val="00B30CBC"/>
    <w:rsid w:val="00B31373"/>
    <w:rsid w:val="00B3171A"/>
    <w:rsid w:val="00B3174F"/>
    <w:rsid w:val="00B31BDA"/>
    <w:rsid w:val="00B3208B"/>
    <w:rsid w:val="00B32EDA"/>
    <w:rsid w:val="00B33185"/>
    <w:rsid w:val="00B335F9"/>
    <w:rsid w:val="00B33DA7"/>
    <w:rsid w:val="00B344AB"/>
    <w:rsid w:val="00B34FA8"/>
    <w:rsid w:val="00B35398"/>
    <w:rsid w:val="00B3550B"/>
    <w:rsid w:val="00B3591E"/>
    <w:rsid w:val="00B36080"/>
    <w:rsid w:val="00B36596"/>
    <w:rsid w:val="00B365B1"/>
    <w:rsid w:val="00B365F4"/>
    <w:rsid w:val="00B36624"/>
    <w:rsid w:val="00B36A18"/>
    <w:rsid w:val="00B370C7"/>
    <w:rsid w:val="00B374E0"/>
    <w:rsid w:val="00B407CC"/>
    <w:rsid w:val="00B4084C"/>
    <w:rsid w:val="00B40AF8"/>
    <w:rsid w:val="00B40F54"/>
    <w:rsid w:val="00B41BC0"/>
    <w:rsid w:val="00B422BD"/>
    <w:rsid w:val="00B4278C"/>
    <w:rsid w:val="00B429ED"/>
    <w:rsid w:val="00B42FA7"/>
    <w:rsid w:val="00B4370B"/>
    <w:rsid w:val="00B4391D"/>
    <w:rsid w:val="00B439D3"/>
    <w:rsid w:val="00B43F26"/>
    <w:rsid w:val="00B44960"/>
    <w:rsid w:val="00B44F98"/>
    <w:rsid w:val="00B4540C"/>
    <w:rsid w:val="00B46C13"/>
    <w:rsid w:val="00B46F38"/>
    <w:rsid w:val="00B46F70"/>
    <w:rsid w:val="00B473A4"/>
    <w:rsid w:val="00B473BC"/>
    <w:rsid w:val="00B47CBB"/>
    <w:rsid w:val="00B50513"/>
    <w:rsid w:val="00B5099C"/>
    <w:rsid w:val="00B51303"/>
    <w:rsid w:val="00B515C3"/>
    <w:rsid w:val="00B51C59"/>
    <w:rsid w:val="00B51F7A"/>
    <w:rsid w:val="00B521CE"/>
    <w:rsid w:val="00B522A1"/>
    <w:rsid w:val="00B523D5"/>
    <w:rsid w:val="00B528B2"/>
    <w:rsid w:val="00B52C34"/>
    <w:rsid w:val="00B5323B"/>
    <w:rsid w:val="00B5330C"/>
    <w:rsid w:val="00B537AD"/>
    <w:rsid w:val="00B537C1"/>
    <w:rsid w:val="00B5403D"/>
    <w:rsid w:val="00B546FE"/>
    <w:rsid w:val="00B54C69"/>
    <w:rsid w:val="00B54DE9"/>
    <w:rsid w:val="00B54F62"/>
    <w:rsid w:val="00B54F80"/>
    <w:rsid w:val="00B55C03"/>
    <w:rsid w:val="00B566DD"/>
    <w:rsid w:val="00B56CEC"/>
    <w:rsid w:val="00B56D50"/>
    <w:rsid w:val="00B56E8F"/>
    <w:rsid w:val="00B571E6"/>
    <w:rsid w:val="00B577E0"/>
    <w:rsid w:val="00B60320"/>
    <w:rsid w:val="00B61904"/>
    <w:rsid w:val="00B62087"/>
    <w:rsid w:val="00B627B7"/>
    <w:rsid w:val="00B6295E"/>
    <w:rsid w:val="00B63420"/>
    <w:rsid w:val="00B63569"/>
    <w:rsid w:val="00B63C00"/>
    <w:rsid w:val="00B63CD5"/>
    <w:rsid w:val="00B64955"/>
    <w:rsid w:val="00B64AD8"/>
    <w:rsid w:val="00B64C68"/>
    <w:rsid w:val="00B64E47"/>
    <w:rsid w:val="00B6502A"/>
    <w:rsid w:val="00B651A9"/>
    <w:rsid w:val="00B65338"/>
    <w:rsid w:val="00B653AE"/>
    <w:rsid w:val="00B65B50"/>
    <w:rsid w:val="00B66497"/>
    <w:rsid w:val="00B7087A"/>
    <w:rsid w:val="00B70E9F"/>
    <w:rsid w:val="00B71B5D"/>
    <w:rsid w:val="00B71E5F"/>
    <w:rsid w:val="00B7254D"/>
    <w:rsid w:val="00B725D5"/>
    <w:rsid w:val="00B72816"/>
    <w:rsid w:val="00B72C36"/>
    <w:rsid w:val="00B73617"/>
    <w:rsid w:val="00B73FBE"/>
    <w:rsid w:val="00B740BF"/>
    <w:rsid w:val="00B743C4"/>
    <w:rsid w:val="00B749CA"/>
    <w:rsid w:val="00B74EDA"/>
    <w:rsid w:val="00B76D0A"/>
    <w:rsid w:val="00B76E97"/>
    <w:rsid w:val="00B76F54"/>
    <w:rsid w:val="00B7771A"/>
    <w:rsid w:val="00B7785D"/>
    <w:rsid w:val="00B77B56"/>
    <w:rsid w:val="00B77D73"/>
    <w:rsid w:val="00B77F0E"/>
    <w:rsid w:val="00B800FA"/>
    <w:rsid w:val="00B80361"/>
    <w:rsid w:val="00B80627"/>
    <w:rsid w:val="00B8126E"/>
    <w:rsid w:val="00B81FD5"/>
    <w:rsid w:val="00B82269"/>
    <w:rsid w:val="00B8314C"/>
    <w:rsid w:val="00B8389F"/>
    <w:rsid w:val="00B84002"/>
    <w:rsid w:val="00B8476E"/>
    <w:rsid w:val="00B84DE1"/>
    <w:rsid w:val="00B85315"/>
    <w:rsid w:val="00B86983"/>
    <w:rsid w:val="00B87ED9"/>
    <w:rsid w:val="00B87F4E"/>
    <w:rsid w:val="00B907CF"/>
    <w:rsid w:val="00B90C87"/>
    <w:rsid w:val="00B91F0C"/>
    <w:rsid w:val="00B91FF5"/>
    <w:rsid w:val="00B92317"/>
    <w:rsid w:val="00B928C4"/>
    <w:rsid w:val="00B92FC7"/>
    <w:rsid w:val="00B92FEF"/>
    <w:rsid w:val="00B935A1"/>
    <w:rsid w:val="00B93BAF"/>
    <w:rsid w:val="00B9509C"/>
    <w:rsid w:val="00B95549"/>
    <w:rsid w:val="00B96006"/>
    <w:rsid w:val="00B96529"/>
    <w:rsid w:val="00B9699A"/>
    <w:rsid w:val="00B974E0"/>
    <w:rsid w:val="00BA01FD"/>
    <w:rsid w:val="00BA021E"/>
    <w:rsid w:val="00BA0589"/>
    <w:rsid w:val="00BA14DA"/>
    <w:rsid w:val="00BA19D3"/>
    <w:rsid w:val="00BA1B2E"/>
    <w:rsid w:val="00BA1B76"/>
    <w:rsid w:val="00BA2367"/>
    <w:rsid w:val="00BA4D7A"/>
    <w:rsid w:val="00BA4FEE"/>
    <w:rsid w:val="00BA5746"/>
    <w:rsid w:val="00BA5BFF"/>
    <w:rsid w:val="00BA5C83"/>
    <w:rsid w:val="00BA602F"/>
    <w:rsid w:val="00BA6280"/>
    <w:rsid w:val="00BA671E"/>
    <w:rsid w:val="00BA6984"/>
    <w:rsid w:val="00BA7203"/>
    <w:rsid w:val="00BA7550"/>
    <w:rsid w:val="00BA7C63"/>
    <w:rsid w:val="00BA7FCE"/>
    <w:rsid w:val="00BB0292"/>
    <w:rsid w:val="00BB02CB"/>
    <w:rsid w:val="00BB086D"/>
    <w:rsid w:val="00BB0DE4"/>
    <w:rsid w:val="00BB1C31"/>
    <w:rsid w:val="00BB1F39"/>
    <w:rsid w:val="00BB2425"/>
    <w:rsid w:val="00BB27DF"/>
    <w:rsid w:val="00BB285B"/>
    <w:rsid w:val="00BB2941"/>
    <w:rsid w:val="00BB2DE1"/>
    <w:rsid w:val="00BB37AF"/>
    <w:rsid w:val="00BB3843"/>
    <w:rsid w:val="00BB3BF8"/>
    <w:rsid w:val="00BB4755"/>
    <w:rsid w:val="00BB5B97"/>
    <w:rsid w:val="00BB6258"/>
    <w:rsid w:val="00BB6728"/>
    <w:rsid w:val="00BB692C"/>
    <w:rsid w:val="00BB6B33"/>
    <w:rsid w:val="00BB6B38"/>
    <w:rsid w:val="00BB6D25"/>
    <w:rsid w:val="00BB727D"/>
    <w:rsid w:val="00BB740C"/>
    <w:rsid w:val="00BC0172"/>
    <w:rsid w:val="00BC0325"/>
    <w:rsid w:val="00BC03A8"/>
    <w:rsid w:val="00BC0C86"/>
    <w:rsid w:val="00BC1659"/>
    <w:rsid w:val="00BC2051"/>
    <w:rsid w:val="00BC2AFD"/>
    <w:rsid w:val="00BC325A"/>
    <w:rsid w:val="00BC3C74"/>
    <w:rsid w:val="00BC418B"/>
    <w:rsid w:val="00BC41A4"/>
    <w:rsid w:val="00BC48A5"/>
    <w:rsid w:val="00BC4C13"/>
    <w:rsid w:val="00BC5598"/>
    <w:rsid w:val="00BC55FE"/>
    <w:rsid w:val="00BC5850"/>
    <w:rsid w:val="00BC6FA2"/>
    <w:rsid w:val="00BC72DC"/>
    <w:rsid w:val="00BC7308"/>
    <w:rsid w:val="00BC759C"/>
    <w:rsid w:val="00BC7E3B"/>
    <w:rsid w:val="00BC7FE3"/>
    <w:rsid w:val="00BD1138"/>
    <w:rsid w:val="00BD13CA"/>
    <w:rsid w:val="00BD1781"/>
    <w:rsid w:val="00BD187D"/>
    <w:rsid w:val="00BD1AA9"/>
    <w:rsid w:val="00BD242C"/>
    <w:rsid w:val="00BD25EE"/>
    <w:rsid w:val="00BD2694"/>
    <w:rsid w:val="00BD2A65"/>
    <w:rsid w:val="00BD31B1"/>
    <w:rsid w:val="00BD36BE"/>
    <w:rsid w:val="00BD3E3B"/>
    <w:rsid w:val="00BD41CA"/>
    <w:rsid w:val="00BD4664"/>
    <w:rsid w:val="00BD4B09"/>
    <w:rsid w:val="00BD5B07"/>
    <w:rsid w:val="00BD61CE"/>
    <w:rsid w:val="00BD739C"/>
    <w:rsid w:val="00BD7F05"/>
    <w:rsid w:val="00BE0D8E"/>
    <w:rsid w:val="00BE0F8C"/>
    <w:rsid w:val="00BE1157"/>
    <w:rsid w:val="00BE13C1"/>
    <w:rsid w:val="00BE13EC"/>
    <w:rsid w:val="00BE140B"/>
    <w:rsid w:val="00BE1823"/>
    <w:rsid w:val="00BE1A80"/>
    <w:rsid w:val="00BE2320"/>
    <w:rsid w:val="00BE2BD9"/>
    <w:rsid w:val="00BE34EE"/>
    <w:rsid w:val="00BE412D"/>
    <w:rsid w:val="00BE4436"/>
    <w:rsid w:val="00BE464E"/>
    <w:rsid w:val="00BE47B0"/>
    <w:rsid w:val="00BE49DC"/>
    <w:rsid w:val="00BE4BD5"/>
    <w:rsid w:val="00BE4D0E"/>
    <w:rsid w:val="00BE5150"/>
    <w:rsid w:val="00BE532F"/>
    <w:rsid w:val="00BE54E1"/>
    <w:rsid w:val="00BE56C6"/>
    <w:rsid w:val="00BE5BE4"/>
    <w:rsid w:val="00BE5F7B"/>
    <w:rsid w:val="00BE654B"/>
    <w:rsid w:val="00BE7968"/>
    <w:rsid w:val="00BE7F56"/>
    <w:rsid w:val="00BF1718"/>
    <w:rsid w:val="00BF192A"/>
    <w:rsid w:val="00BF1B10"/>
    <w:rsid w:val="00BF29B7"/>
    <w:rsid w:val="00BF2D19"/>
    <w:rsid w:val="00BF2DA8"/>
    <w:rsid w:val="00BF346B"/>
    <w:rsid w:val="00BF3B9B"/>
    <w:rsid w:val="00BF3CC6"/>
    <w:rsid w:val="00BF46E7"/>
    <w:rsid w:val="00BF485A"/>
    <w:rsid w:val="00BF4976"/>
    <w:rsid w:val="00BF50DC"/>
    <w:rsid w:val="00BF512D"/>
    <w:rsid w:val="00BF66B7"/>
    <w:rsid w:val="00BF6E54"/>
    <w:rsid w:val="00BF6EBA"/>
    <w:rsid w:val="00BF7476"/>
    <w:rsid w:val="00C009D3"/>
    <w:rsid w:val="00C0127F"/>
    <w:rsid w:val="00C017B4"/>
    <w:rsid w:val="00C01BFC"/>
    <w:rsid w:val="00C03F66"/>
    <w:rsid w:val="00C040C4"/>
    <w:rsid w:val="00C040E3"/>
    <w:rsid w:val="00C04104"/>
    <w:rsid w:val="00C04B94"/>
    <w:rsid w:val="00C04FF4"/>
    <w:rsid w:val="00C06C00"/>
    <w:rsid w:val="00C0722D"/>
    <w:rsid w:val="00C1041E"/>
    <w:rsid w:val="00C11109"/>
    <w:rsid w:val="00C11149"/>
    <w:rsid w:val="00C114EE"/>
    <w:rsid w:val="00C11A44"/>
    <w:rsid w:val="00C129FD"/>
    <w:rsid w:val="00C12C0C"/>
    <w:rsid w:val="00C12D83"/>
    <w:rsid w:val="00C12E95"/>
    <w:rsid w:val="00C13587"/>
    <w:rsid w:val="00C135BA"/>
    <w:rsid w:val="00C141A0"/>
    <w:rsid w:val="00C148A9"/>
    <w:rsid w:val="00C14E46"/>
    <w:rsid w:val="00C152C4"/>
    <w:rsid w:val="00C154A3"/>
    <w:rsid w:val="00C15C20"/>
    <w:rsid w:val="00C15D40"/>
    <w:rsid w:val="00C16057"/>
    <w:rsid w:val="00C169A3"/>
    <w:rsid w:val="00C16B92"/>
    <w:rsid w:val="00C16F80"/>
    <w:rsid w:val="00C1718D"/>
    <w:rsid w:val="00C1761C"/>
    <w:rsid w:val="00C20F00"/>
    <w:rsid w:val="00C21246"/>
    <w:rsid w:val="00C21381"/>
    <w:rsid w:val="00C222B9"/>
    <w:rsid w:val="00C2377E"/>
    <w:rsid w:val="00C24711"/>
    <w:rsid w:val="00C248EA"/>
    <w:rsid w:val="00C2508B"/>
    <w:rsid w:val="00C25231"/>
    <w:rsid w:val="00C25259"/>
    <w:rsid w:val="00C25769"/>
    <w:rsid w:val="00C25777"/>
    <w:rsid w:val="00C2616F"/>
    <w:rsid w:val="00C2656A"/>
    <w:rsid w:val="00C2676F"/>
    <w:rsid w:val="00C269C6"/>
    <w:rsid w:val="00C27626"/>
    <w:rsid w:val="00C304F9"/>
    <w:rsid w:val="00C30A3E"/>
    <w:rsid w:val="00C30ACF"/>
    <w:rsid w:val="00C30DCB"/>
    <w:rsid w:val="00C3215F"/>
    <w:rsid w:val="00C3282B"/>
    <w:rsid w:val="00C336DD"/>
    <w:rsid w:val="00C33C65"/>
    <w:rsid w:val="00C33CEE"/>
    <w:rsid w:val="00C33DB2"/>
    <w:rsid w:val="00C34C32"/>
    <w:rsid w:val="00C35A5F"/>
    <w:rsid w:val="00C35BE3"/>
    <w:rsid w:val="00C35F2B"/>
    <w:rsid w:val="00C3629A"/>
    <w:rsid w:val="00C36391"/>
    <w:rsid w:val="00C37400"/>
    <w:rsid w:val="00C37D8E"/>
    <w:rsid w:val="00C37FD5"/>
    <w:rsid w:val="00C40A84"/>
    <w:rsid w:val="00C40FCB"/>
    <w:rsid w:val="00C413A1"/>
    <w:rsid w:val="00C42412"/>
    <w:rsid w:val="00C42CB4"/>
    <w:rsid w:val="00C43858"/>
    <w:rsid w:val="00C439B2"/>
    <w:rsid w:val="00C43CE1"/>
    <w:rsid w:val="00C43E2D"/>
    <w:rsid w:val="00C44192"/>
    <w:rsid w:val="00C44598"/>
    <w:rsid w:val="00C4526B"/>
    <w:rsid w:val="00C45330"/>
    <w:rsid w:val="00C4640E"/>
    <w:rsid w:val="00C4720B"/>
    <w:rsid w:val="00C47FC9"/>
    <w:rsid w:val="00C50386"/>
    <w:rsid w:val="00C508C3"/>
    <w:rsid w:val="00C50AFC"/>
    <w:rsid w:val="00C50ED6"/>
    <w:rsid w:val="00C516A7"/>
    <w:rsid w:val="00C51A7B"/>
    <w:rsid w:val="00C51AB8"/>
    <w:rsid w:val="00C51C08"/>
    <w:rsid w:val="00C528B7"/>
    <w:rsid w:val="00C53CCE"/>
    <w:rsid w:val="00C53EC9"/>
    <w:rsid w:val="00C540BA"/>
    <w:rsid w:val="00C54A3F"/>
    <w:rsid w:val="00C55008"/>
    <w:rsid w:val="00C55EE2"/>
    <w:rsid w:val="00C5613A"/>
    <w:rsid w:val="00C56450"/>
    <w:rsid w:val="00C5689E"/>
    <w:rsid w:val="00C56CB1"/>
    <w:rsid w:val="00C57229"/>
    <w:rsid w:val="00C574EC"/>
    <w:rsid w:val="00C57FE3"/>
    <w:rsid w:val="00C60422"/>
    <w:rsid w:val="00C6045E"/>
    <w:rsid w:val="00C60708"/>
    <w:rsid w:val="00C60D81"/>
    <w:rsid w:val="00C61119"/>
    <w:rsid w:val="00C6149C"/>
    <w:rsid w:val="00C61A13"/>
    <w:rsid w:val="00C61A6C"/>
    <w:rsid w:val="00C61B6D"/>
    <w:rsid w:val="00C62A48"/>
    <w:rsid w:val="00C62CBE"/>
    <w:rsid w:val="00C62EBF"/>
    <w:rsid w:val="00C63763"/>
    <w:rsid w:val="00C63C78"/>
    <w:rsid w:val="00C63C83"/>
    <w:rsid w:val="00C65147"/>
    <w:rsid w:val="00C70908"/>
    <w:rsid w:val="00C7122B"/>
    <w:rsid w:val="00C72810"/>
    <w:rsid w:val="00C7381B"/>
    <w:rsid w:val="00C73CEA"/>
    <w:rsid w:val="00C7402D"/>
    <w:rsid w:val="00C7432E"/>
    <w:rsid w:val="00C74A4E"/>
    <w:rsid w:val="00C74BC9"/>
    <w:rsid w:val="00C74EAA"/>
    <w:rsid w:val="00C75B78"/>
    <w:rsid w:val="00C7647F"/>
    <w:rsid w:val="00C76AE6"/>
    <w:rsid w:val="00C76C05"/>
    <w:rsid w:val="00C76F35"/>
    <w:rsid w:val="00C771A0"/>
    <w:rsid w:val="00C80981"/>
    <w:rsid w:val="00C80FD8"/>
    <w:rsid w:val="00C814F5"/>
    <w:rsid w:val="00C81647"/>
    <w:rsid w:val="00C8172D"/>
    <w:rsid w:val="00C8195E"/>
    <w:rsid w:val="00C823AC"/>
    <w:rsid w:val="00C82775"/>
    <w:rsid w:val="00C82FC2"/>
    <w:rsid w:val="00C8301B"/>
    <w:rsid w:val="00C83070"/>
    <w:rsid w:val="00C8399D"/>
    <w:rsid w:val="00C840C7"/>
    <w:rsid w:val="00C8443C"/>
    <w:rsid w:val="00C84C91"/>
    <w:rsid w:val="00C84E8A"/>
    <w:rsid w:val="00C85457"/>
    <w:rsid w:val="00C85E98"/>
    <w:rsid w:val="00C862CB"/>
    <w:rsid w:val="00C86473"/>
    <w:rsid w:val="00C864E9"/>
    <w:rsid w:val="00C86578"/>
    <w:rsid w:val="00C86D8D"/>
    <w:rsid w:val="00C8700D"/>
    <w:rsid w:val="00C871C6"/>
    <w:rsid w:val="00C87FE3"/>
    <w:rsid w:val="00C90063"/>
    <w:rsid w:val="00C90361"/>
    <w:rsid w:val="00C907A6"/>
    <w:rsid w:val="00C90A1A"/>
    <w:rsid w:val="00C90AB8"/>
    <w:rsid w:val="00C90B3B"/>
    <w:rsid w:val="00C911EF"/>
    <w:rsid w:val="00C91222"/>
    <w:rsid w:val="00C91269"/>
    <w:rsid w:val="00C91396"/>
    <w:rsid w:val="00C913FE"/>
    <w:rsid w:val="00C914ED"/>
    <w:rsid w:val="00C91653"/>
    <w:rsid w:val="00C91FBA"/>
    <w:rsid w:val="00C920B9"/>
    <w:rsid w:val="00C92502"/>
    <w:rsid w:val="00C926A4"/>
    <w:rsid w:val="00C93244"/>
    <w:rsid w:val="00C9328D"/>
    <w:rsid w:val="00C9396F"/>
    <w:rsid w:val="00C9415B"/>
    <w:rsid w:val="00C941E7"/>
    <w:rsid w:val="00C943C6"/>
    <w:rsid w:val="00C95644"/>
    <w:rsid w:val="00C95C9C"/>
    <w:rsid w:val="00C95CE5"/>
    <w:rsid w:val="00C96B9A"/>
    <w:rsid w:val="00C97079"/>
    <w:rsid w:val="00C9736E"/>
    <w:rsid w:val="00C975A6"/>
    <w:rsid w:val="00C97D6B"/>
    <w:rsid w:val="00C97DA4"/>
    <w:rsid w:val="00CA05C3"/>
    <w:rsid w:val="00CA0FDA"/>
    <w:rsid w:val="00CA1E53"/>
    <w:rsid w:val="00CA1EC8"/>
    <w:rsid w:val="00CA2001"/>
    <w:rsid w:val="00CA20EA"/>
    <w:rsid w:val="00CA26A6"/>
    <w:rsid w:val="00CA3783"/>
    <w:rsid w:val="00CA38E3"/>
    <w:rsid w:val="00CA3B00"/>
    <w:rsid w:val="00CA3D50"/>
    <w:rsid w:val="00CA3D8E"/>
    <w:rsid w:val="00CA4696"/>
    <w:rsid w:val="00CA4B0E"/>
    <w:rsid w:val="00CA4D31"/>
    <w:rsid w:val="00CA51EF"/>
    <w:rsid w:val="00CA56D7"/>
    <w:rsid w:val="00CA5888"/>
    <w:rsid w:val="00CA59C1"/>
    <w:rsid w:val="00CA5BF3"/>
    <w:rsid w:val="00CA5D55"/>
    <w:rsid w:val="00CA5FA6"/>
    <w:rsid w:val="00CA6F64"/>
    <w:rsid w:val="00CA7061"/>
    <w:rsid w:val="00CA7988"/>
    <w:rsid w:val="00CA79D1"/>
    <w:rsid w:val="00CB0540"/>
    <w:rsid w:val="00CB077D"/>
    <w:rsid w:val="00CB0C1D"/>
    <w:rsid w:val="00CB0E32"/>
    <w:rsid w:val="00CB10BE"/>
    <w:rsid w:val="00CB123E"/>
    <w:rsid w:val="00CB1632"/>
    <w:rsid w:val="00CB1916"/>
    <w:rsid w:val="00CB280F"/>
    <w:rsid w:val="00CB2C7F"/>
    <w:rsid w:val="00CB39FE"/>
    <w:rsid w:val="00CB3C68"/>
    <w:rsid w:val="00CB3E3C"/>
    <w:rsid w:val="00CB4398"/>
    <w:rsid w:val="00CB45EB"/>
    <w:rsid w:val="00CB4629"/>
    <w:rsid w:val="00CB46AD"/>
    <w:rsid w:val="00CB4EC7"/>
    <w:rsid w:val="00CB4F89"/>
    <w:rsid w:val="00CB5935"/>
    <w:rsid w:val="00CB67AE"/>
    <w:rsid w:val="00CB73B7"/>
    <w:rsid w:val="00CB77E9"/>
    <w:rsid w:val="00CB7EA6"/>
    <w:rsid w:val="00CC001D"/>
    <w:rsid w:val="00CC0343"/>
    <w:rsid w:val="00CC0D85"/>
    <w:rsid w:val="00CC11FC"/>
    <w:rsid w:val="00CC1941"/>
    <w:rsid w:val="00CC1CBE"/>
    <w:rsid w:val="00CC277E"/>
    <w:rsid w:val="00CC2DDE"/>
    <w:rsid w:val="00CC32AE"/>
    <w:rsid w:val="00CC3556"/>
    <w:rsid w:val="00CC4008"/>
    <w:rsid w:val="00CC4B82"/>
    <w:rsid w:val="00CC4F3B"/>
    <w:rsid w:val="00CC5D55"/>
    <w:rsid w:val="00CC5ED2"/>
    <w:rsid w:val="00CC607B"/>
    <w:rsid w:val="00CC60F4"/>
    <w:rsid w:val="00CC64F1"/>
    <w:rsid w:val="00CC6596"/>
    <w:rsid w:val="00CC65C7"/>
    <w:rsid w:val="00CC68C6"/>
    <w:rsid w:val="00CC6D45"/>
    <w:rsid w:val="00CC75A3"/>
    <w:rsid w:val="00CD021F"/>
    <w:rsid w:val="00CD1084"/>
    <w:rsid w:val="00CD114D"/>
    <w:rsid w:val="00CD1A5B"/>
    <w:rsid w:val="00CD1DC5"/>
    <w:rsid w:val="00CD2299"/>
    <w:rsid w:val="00CD2CAB"/>
    <w:rsid w:val="00CD312A"/>
    <w:rsid w:val="00CD3706"/>
    <w:rsid w:val="00CD38F0"/>
    <w:rsid w:val="00CD3A01"/>
    <w:rsid w:val="00CD3FFD"/>
    <w:rsid w:val="00CD42D0"/>
    <w:rsid w:val="00CD4B78"/>
    <w:rsid w:val="00CD5141"/>
    <w:rsid w:val="00CD55DF"/>
    <w:rsid w:val="00CD5858"/>
    <w:rsid w:val="00CD5A44"/>
    <w:rsid w:val="00CD64C8"/>
    <w:rsid w:val="00CD6CD9"/>
    <w:rsid w:val="00CD7048"/>
    <w:rsid w:val="00CD7C71"/>
    <w:rsid w:val="00CE002E"/>
    <w:rsid w:val="00CE02C3"/>
    <w:rsid w:val="00CE0326"/>
    <w:rsid w:val="00CE0872"/>
    <w:rsid w:val="00CE0B31"/>
    <w:rsid w:val="00CE1358"/>
    <w:rsid w:val="00CE20DD"/>
    <w:rsid w:val="00CE3072"/>
    <w:rsid w:val="00CE3369"/>
    <w:rsid w:val="00CE3389"/>
    <w:rsid w:val="00CE3467"/>
    <w:rsid w:val="00CE3E59"/>
    <w:rsid w:val="00CE410E"/>
    <w:rsid w:val="00CE49F4"/>
    <w:rsid w:val="00CE4C6F"/>
    <w:rsid w:val="00CE4D5B"/>
    <w:rsid w:val="00CE4F8E"/>
    <w:rsid w:val="00CE5084"/>
    <w:rsid w:val="00CE55F9"/>
    <w:rsid w:val="00CE57C9"/>
    <w:rsid w:val="00CE5A41"/>
    <w:rsid w:val="00CE739D"/>
    <w:rsid w:val="00CE7ACB"/>
    <w:rsid w:val="00CE7F70"/>
    <w:rsid w:val="00CF0586"/>
    <w:rsid w:val="00CF0AF3"/>
    <w:rsid w:val="00CF12D3"/>
    <w:rsid w:val="00CF1497"/>
    <w:rsid w:val="00CF177D"/>
    <w:rsid w:val="00CF19AF"/>
    <w:rsid w:val="00CF22D3"/>
    <w:rsid w:val="00CF259C"/>
    <w:rsid w:val="00CF296D"/>
    <w:rsid w:val="00CF2E08"/>
    <w:rsid w:val="00CF30F8"/>
    <w:rsid w:val="00CF321D"/>
    <w:rsid w:val="00CF391B"/>
    <w:rsid w:val="00CF3D23"/>
    <w:rsid w:val="00CF4186"/>
    <w:rsid w:val="00CF4987"/>
    <w:rsid w:val="00CF4CDB"/>
    <w:rsid w:val="00CF5040"/>
    <w:rsid w:val="00CF540D"/>
    <w:rsid w:val="00CF592E"/>
    <w:rsid w:val="00CF5CC1"/>
    <w:rsid w:val="00CF6320"/>
    <w:rsid w:val="00CF6391"/>
    <w:rsid w:val="00CF6BDC"/>
    <w:rsid w:val="00CF6EE4"/>
    <w:rsid w:val="00CF74F4"/>
    <w:rsid w:val="00D006A9"/>
    <w:rsid w:val="00D00EA2"/>
    <w:rsid w:val="00D01B28"/>
    <w:rsid w:val="00D01E4C"/>
    <w:rsid w:val="00D02211"/>
    <w:rsid w:val="00D024F6"/>
    <w:rsid w:val="00D02768"/>
    <w:rsid w:val="00D029B0"/>
    <w:rsid w:val="00D02EF1"/>
    <w:rsid w:val="00D0324A"/>
    <w:rsid w:val="00D03817"/>
    <w:rsid w:val="00D03D7D"/>
    <w:rsid w:val="00D04597"/>
    <w:rsid w:val="00D04EB3"/>
    <w:rsid w:val="00D0580E"/>
    <w:rsid w:val="00D05E83"/>
    <w:rsid w:val="00D05EE5"/>
    <w:rsid w:val="00D0671C"/>
    <w:rsid w:val="00D0725A"/>
    <w:rsid w:val="00D0768D"/>
    <w:rsid w:val="00D07ECF"/>
    <w:rsid w:val="00D07F28"/>
    <w:rsid w:val="00D1024F"/>
    <w:rsid w:val="00D10A88"/>
    <w:rsid w:val="00D10DD1"/>
    <w:rsid w:val="00D1143D"/>
    <w:rsid w:val="00D11BA1"/>
    <w:rsid w:val="00D11CBA"/>
    <w:rsid w:val="00D12132"/>
    <w:rsid w:val="00D12B47"/>
    <w:rsid w:val="00D12D71"/>
    <w:rsid w:val="00D13308"/>
    <w:rsid w:val="00D13C58"/>
    <w:rsid w:val="00D13D01"/>
    <w:rsid w:val="00D140AB"/>
    <w:rsid w:val="00D15BB9"/>
    <w:rsid w:val="00D15F00"/>
    <w:rsid w:val="00D16001"/>
    <w:rsid w:val="00D1636D"/>
    <w:rsid w:val="00D16530"/>
    <w:rsid w:val="00D16567"/>
    <w:rsid w:val="00D166CB"/>
    <w:rsid w:val="00D166E8"/>
    <w:rsid w:val="00D16B55"/>
    <w:rsid w:val="00D16BB1"/>
    <w:rsid w:val="00D16E0D"/>
    <w:rsid w:val="00D1726E"/>
    <w:rsid w:val="00D17F4C"/>
    <w:rsid w:val="00D202C5"/>
    <w:rsid w:val="00D20C0E"/>
    <w:rsid w:val="00D20DAE"/>
    <w:rsid w:val="00D212FF"/>
    <w:rsid w:val="00D21A20"/>
    <w:rsid w:val="00D21D00"/>
    <w:rsid w:val="00D22541"/>
    <w:rsid w:val="00D22643"/>
    <w:rsid w:val="00D22ABF"/>
    <w:rsid w:val="00D22BE1"/>
    <w:rsid w:val="00D2361B"/>
    <w:rsid w:val="00D23A48"/>
    <w:rsid w:val="00D24071"/>
    <w:rsid w:val="00D24284"/>
    <w:rsid w:val="00D2509B"/>
    <w:rsid w:val="00D2544C"/>
    <w:rsid w:val="00D2578A"/>
    <w:rsid w:val="00D2588C"/>
    <w:rsid w:val="00D2597A"/>
    <w:rsid w:val="00D25AC2"/>
    <w:rsid w:val="00D25B44"/>
    <w:rsid w:val="00D2660A"/>
    <w:rsid w:val="00D26BB1"/>
    <w:rsid w:val="00D26E71"/>
    <w:rsid w:val="00D272BB"/>
    <w:rsid w:val="00D279D8"/>
    <w:rsid w:val="00D27AA5"/>
    <w:rsid w:val="00D27BC9"/>
    <w:rsid w:val="00D301D5"/>
    <w:rsid w:val="00D3031E"/>
    <w:rsid w:val="00D30914"/>
    <w:rsid w:val="00D30B7D"/>
    <w:rsid w:val="00D333A6"/>
    <w:rsid w:val="00D33479"/>
    <w:rsid w:val="00D33492"/>
    <w:rsid w:val="00D33606"/>
    <w:rsid w:val="00D3414D"/>
    <w:rsid w:val="00D34DD1"/>
    <w:rsid w:val="00D351E2"/>
    <w:rsid w:val="00D35C28"/>
    <w:rsid w:val="00D36005"/>
    <w:rsid w:val="00D3745D"/>
    <w:rsid w:val="00D3761A"/>
    <w:rsid w:val="00D37A50"/>
    <w:rsid w:val="00D40512"/>
    <w:rsid w:val="00D40C8E"/>
    <w:rsid w:val="00D41456"/>
    <w:rsid w:val="00D41B57"/>
    <w:rsid w:val="00D41D34"/>
    <w:rsid w:val="00D422AD"/>
    <w:rsid w:val="00D42B2B"/>
    <w:rsid w:val="00D42C39"/>
    <w:rsid w:val="00D42D59"/>
    <w:rsid w:val="00D42D91"/>
    <w:rsid w:val="00D439E3"/>
    <w:rsid w:val="00D43D94"/>
    <w:rsid w:val="00D43FB9"/>
    <w:rsid w:val="00D44088"/>
    <w:rsid w:val="00D441F9"/>
    <w:rsid w:val="00D4451D"/>
    <w:rsid w:val="00D45401"/>
    <w:rsid w:val="00D45443"/>
    <w:rsid w:val="00D454D4"/>
    <w:rsid w:val="00D45CF4"/>
    <w:rsid w:val="00D461D2"/>
    <w:rsid w:val="00D4667E"/>
    <w:rsid w:val="00D46E11"/>
    <w:rsid w:val="00D4792C"/>
    <w:rsid w:val="00D479EC"/>
    <w:rsid w:val="00D50F3F"/>
    <w:rsid w:val="00D50F46"/>
    <w:rsid w:val="00D510AD"/>
    <w:rsid w:val="00D51912"/>
    <w:rsid w:val="00D51B95"/>
    <w:rsid w:val="00D52148"/>
    <w:rsid w:val="00D53492"/>
    <w:rsid w:val="00D535FF"/>
    <w:rsid w:val="00D537B5"/>
    <w:rsid w:val="00D5491F"/>
    <w:rsid w:val="00D5509C"/>
    <w:rsid w:val="00D551E3"/>
    <w:rsid w:val="00D553F7"/>
    <w:rsid w:val="00D555EC"/>
    <w:rsid w:val="00D55F71"/>
    <w:rsid w:val="00D56214"/>
    <w:rsid w:val="00D568FE"/>
    <w:rsid w:val="00D56EC9"/>
    <w:rsid w:val="00D570B6"/>
    <w:rsid w:val="00D57272"/>
    <w:rsid w:val="00D5790D"/>
    <w:rsid w:val="00D60E13"/>
    <w:rsid w:val="00D6117F"/>
    <w:rsid w:val="00D61963"/>
    <w:rsid w:val="00D624BF"/>
    <w:rsid w:val="00D6254E"/>
    <w:rsid w:val="00D6297B"/>
    <w:rsid w:val="00D62E4C"/>
    <w:rsid w:val="00D63D6D"/>
    <w:rsid w:val="00D63E1A"/>
    <w:rsid w:val="00D63EA3"/>
    <w:rsid w:val="00D63FD5"/>
    <w:rsid w:val="00D643A1"/>
    <w:rsid w:val="00D656B3"/>
    <w:rsid w:val="00D65886"/>
    <w:rsid w:val="00D660E2"/>
    <w:rsid w:val="00D67689"/>
    <w:rsid w:val="00D67A30"/>
    <w:rsid w:val="00D70307"/>
    <w:rsid w:val="00D703A9"/>
    <w:rsid w:val="00D7063E"/>
    <w:rsid w:val="00D70945"/>
    <w:rsid w:val="00D70D71"/>
    <w:rsid w:val="00D71393"/>
    <w:rsid w:val="00D71549"/>
    <w:rsid w:val="00D71F47"/>
    <w:rsid w:val="00D7203B"/>
    <w:rsid w:val="00D7249F"/>
    <w:rsid w:val="00D7262A"/>
    <w:rsid w:val="00D72B3F"/>
    <w:rsid w:val="00D72CA1"/>
    <w:rsid w:val="00D731EF"/>
    <w:rsid w:val="00D73590"/>
    <w:rsid w:val="00D73B57"/>
    <w:rsid w:val="00D73BA6"/>
    <w:rsid w:val="00D74DC0"/>
    <w:rsid w:val="00D75106"/>
    <w:rsid w:val="00D75234"/>
    <w:rsid w:val="00D7584B"/>
    <w:rsid w:val="00D7639E"/>
    <w:rsid w:val="00D7691B"/>
    <w:rsid w:val="00D77349"/>
    <w:rsid w:val="00D7768E"/>
    <w:rsid w:val="00D7784D"/>
    <w:rsid w:val="00D8061E"/>
    <w:rsid w:val="00D80CFF"/>
    <w:rsid w:val="00D80FD9"/>
    <w:rsid w:val="00D8157F"/>
    <w:rsid w:val="00D81652"/>
    <w:rsid w:val="00D83214"/>
    <w:rsid w:val="00D83808"/>
    <w:rsid w:val="00D83EB0"/>
    <w:rsid w:val="00D84E1B"/>
    <w:rsid w:val="00D850EF"/>
    <w:rsid w:val="00D8538E"/>
    <w:rsid w:val="00D85793"/>
    <w:rsid w:val="00D858F9"/>
    <w:rsid w:val="00D85A9B"/>
    <w:rsid w:val="00D8628D"/>
    <w:rsid w:val="00D86D8B"/>
    <w:rsid w:val="00D87434"/>
    <w:rsid w:val="00D87EA9"/>
    <w:rsid w:val="00D90894"/>
    <w:rsid w:val="00D90AC4"/>
    <w:rsid w:val="00D9156C"/>
    <w:rsid w:val="00D91822"/>
    <w:rsid w:val="00D91BD7"/>
    <w:rsid w:val="00D923D2"/>
    <w:rsid w:val="00D93055"/>
    <w:rsid w:val="00D93588"/>
    <w:rsid w:val="00D93DB5"/>
    <w:rsid w:val="00D93DF7"/>
    <w:rsid w:val="00D93ECD"/>
    <w:rsid w:val="00D93ED3"/>
    <w:rsid w:val="00D93FED"/>
    <w:rsid w:val="00D943B8"/>
    <w:rsid w:val="00D94C01"/>
    <w:rsid w:val="00D94CC7"/>
    <w:rsid w:val="00D95299"/>
    <w:rsid w:val="00D958B1"/>
    <w:rsid w:val="00D95EC0"/>
    <w:rsid w:val="00D960AA"/>
    <w:rsid w:val="00D96188"/>
    <w:rsid w:val="00D9663F"/>
    <w:rsid w:val="00D96857"/>
    <w:rsid w:val="00D96AAC"/>
    <w:rsid w:val="00D96B24"/>
    <w:rsid w:val="00D9719C"/>
    <w:rsid w:val="00D97715"/>
    <w:rsid w:val="00D9773D"/>
    <w:rsid w:val="00DA04BE"/>
    <w:rsid w:val="00DA07BF"/>
    <w:rsid w:val="00DA12B8"/>
    <w:rsid w:val="00DA181D"/>
    <w:rsid w:val="00DA2372"/>
    <w:rsid w:val="00DA24D4"/>
    <w:rsid w:val="00DA2DBF"/>
    <w:rsid w:val="00DA2E8E"/>
    <w:rsid w:val="00DA3F46"/>
    <w:rsid w:val="00DA41E0"/>
    <w:rsid w:val="00DA41ED"/>
    <w:rsid w:val="00DA44B7"/>
    <w:rsid w:val="00DA4898"/>
    <w:rsid w:val="00DA4D96"/>
    <w:rsid w:val="00DA5374"/>
    <w:rsid w:val="00DA5681"/>
    <w:rsid w:val="00DA580B"/>
    <w:rsid w:val="00DA5B68"/>
    <w:rsid w:val="00DA60DD"/>
    <w:rsid w:val="00DA75F3"/>
    <w:rsid w:val="00DA76A5"/>
    <w:rsid w:val="00DA7979"/>
    <w:rsid w:val="00DA7ADB"/>
    <w:rsid w:val="00DA7C68"/>
    <w:rsid w:val="00DB00BB"/>
    <w:rsid w:val="00DB02D2"/>
    <w:rsid w:val="00DB03ED"/>
    <w:rsid w:val="00DB0978"/>
    <w:rsid w:val="00DB0988"/>
    <w:rsid w:val="00DB0B2F"/>
    <w:rsid w:val="00DB1330"/>
    <w:rsid w:val="00DB25FC"/>
    <w:rsid w:val="00DB2F43"/>
    <w:rsid w:val="00DB3050"/>
    <w:rsid w:val="00DB3062"/>
    <w:rsid w:val="00DB520F"/>
    <w:rsid w:val="00DB54E2"/>
    <w:rsid w:val="00DB5947"/>
    <w:rsid w:val="00DB5A3D"/>
    <w:rsid w:val="00DB6799"/>
    <w:rsid w:val="00DB7254"/>
    <w:rsid w:val="00DB78B6"/>
    <w:rsid w:val="00DC01B7"/>
    <w:rsid w:val="00DC0F34"/>
    <w:rsid w:val="00DC0FAC"/>
    <w:rsid w:val="00DC124D"/>
    <w:rsid w:val="00DC16CF"/>
    <w:rsid w:val="00DC24FE"/>
    <w:rsid w:val="00DC2C29"/>
    <w:rsid w:val="00DC2CBE"/>
    <w:rsid w:val="00DC2D7A"/>
    <w:rsid w:val="00DC4B09"/>
    <w:rsid w:val="00DC509E"/>
    <w:rsid w:val="00DC54F9"/>
    <w:rsid w:val="00DC5B91"/>
    <w:rsid w:val="00DC5B96"/>
    <w:rsid w:val="00DC601E"/>
    <w:rsid w:val="00DC65A3"/>
    <w:rsid w:val="00DC70AA"/>
    <w:rsid w:val="00DC7209"/>
    <w:rsid w:val="00DC7442"/>
    <w:rsid w:val="00DD02FF"/>
    <w:rsid w:val="00DD0E61"/>
    <w:rsid w:val="00DD0F35"/>
    <w:rsid w:val="00DD15BA"/>
    <w:rsid w:val="00DD2028"/>
    <w:rsid w:val="00DD275D"/>
    <w:rsid w:val="00DD2F3F"/>
    <w:rsid w:val="00DD31D1"/>
    <w:rsid w:val="00DD3D80"/>
    <w:rsid w:val="00DD3DE7"/>
    <w:rsid w:val="00DD419D"/>
    <w:rsid w:val="00DD4977"/>
    <w:rsid w:val="00DD53EA"/>
    <w:rsid w:val="00DD5E12"/>
    <w:rsid w:val="00DD5E27"/>
    <w:rsid w:val="00DD6572"/>
    <w:rsid w:val="00DD6789"/>
    <w:rsid w:val="00DD6A98"/>
    <w:rsid w:val="00DD73A1"/>
    <w:rsid w:val="00DD7769"/>
    <w:rsid w:val="00DD7950"/>
    <w:rsid w:val="00DE0911"/>
    <w:rsid w:val="00DE0D9B"/>
    <w:rsid w:val="00DE0E87"/>
    <w:rsid w:val="00DE153B"/>
    <w:rsid w:val="00DE1781"/>
    <w:rsid w:val="00DE18B1"/>
    <w:rsid w:val="00DE2532"/>
    <w:rsid w:val="00DE2DE7"/>
    <w:rsid w:val="00DE3059"/>
    <w:rsid w:val="00DE3511"/>
    <w:rsid w:val="00DE35F1"/>
    <w:rsid w:val="00DE3902"/>
    <w:rsid w:val="00DE3C7E"/>
    <w:rsid w:val="00DE3CA4"/>
    <w:rsid w:val="00DE472A"/>
    <w:rsid w:val="00DE4D29"/>
    <w:rsid w:val="00DE4FFA"/>
    <w:rsid w:val="00DE5185"/>
    <w:rsid w:val="00DE5773"/>
    <w:rsid w:val="00DE59DE"/>
    <w:rsid w:val="00DE5A8D"/>
    <w:rsid w:val="00DE66EF"/>
    <w:rsid w:val="00DE670D"/>
    <w:rsid w:val="00DE6C1F"/>
    <w:rsid w:val="00DE6FAF"/>
    <w:rsid w:val="00DE7187"/>
    <w:rsid w:val="00DE72F3"/>
    <w:rsid w:val="00DE7448"/>
    <w:rsid w:val="00DE751F"/>
    <w:rsid w:val="00DE7930"/>
    <w:rsid w:val="00DE7D74"/>
    <w:rsid w:val="00DF050F"/>
    <w:rsid w:val="00DF1319"/>
    <w:rsid w:val="00DF136D"/>
    <w:rsid w:val="00DF19B1"/>
    <w:rsid w:val="00DF23DF"/>
    <w:rsid w:val="00DF27FA"/>
    <w:rsid w:val="00DF35A6"/>
    <w:rsid w:val="00DF3AA3"/>
    <w:rsid w:val="00DF3BEB"/>
    <w:rsid w:val="00DF3F6C"/>
    <w:rsid w:val="00DF45E2"/>
    <w:rsid w:val="00DF46A8"/>
    <w:rsid w:val="00DF4CE3"/>
    <w:rsid w:val="00DF4F84"/>
    <w:rsid w:val="00DF53DD"/>
    <w:rsid w:val="00DF55C7"/>
    <w:rsid w:val="00DF5780"/>
    <w:rsid w:val="00DF5AB9"/>
    <w:rsid w:val="00DF5B4C"/>
    <w:rsid w:val="00DF6156"/>
    <w:rsid w:val="00DF623E"/>
    <w:rsid w:val="00DF65BE"/>
    <w:rsid w:val="00DF68C5"/>
    <w:rsid w:val="00DF6F1A"/>
    <w:rsid w:val="00DF71A6"/>
    <w:rsid w:val="00DF72DA"/>
    <w:rsid w:val="00DF75B1"/>
    <w:rsid w:val="00DF76FF"/>
    <w:rsid w:val="00DF7BE1"/>
    <w:rsid w:val="00E001C8"/>
    <w:rsid w:val="00E00700"/>
    <w:rsid w:val="00E007A7"/>
    <w:rsid w:val="00E008EF"/>
    <w:rsid w:val="00E00E24"/>
    <w:rsid w:val="00E019C9"/>
    <w:rsid w:val="00E021A1"/>
    <w:rsid w:val="00E026D0"/>
    <w:rsid w:val="00E027BD"/>
    <w:rsid w:val="00E02B04"/>
    <w:rsid w:val="00E02B75"/>
    <w:rsid w:val="00E032EA"/>
    <w:rsid w:val="00E03F24"/>
    <w:rsid w:val="00E03FC1"/>
    <w:rsid w:val="00E0425D"/>
    <w:rsid w:val="00E04872"/>
    <w:rsid w:val="00E04B1D"/>
    <w:rsid w:val="00E051E1"/>
    <w:rsid w:val="00E052D4"/>
    <w:rsid w:val="00E05706"/>
    <w:rsid w:val="00E05CDC"/>
    <w:rsid w:val="00E06D7A"/>
    <w:rsid w:val="00E06D83"/>
    <w:rsid w:val="00E0738A"/>
    <w:rsid w:val="00E075FE"/>
    <w:rsid w:val="00E07DEC"/>
    <w:rsid w:val="00E10DD6"/>
    <w:rsid w:val="00E11D69"/>
    <w:rsid w:val="00E122A3"/>
    <w:rsid w:val="00E12481"/>
    <w:rsid w:val="00E133D5"/>
    <w:rsid w:val="00E133F5"/>
    <w:rsid w:val="00E13423"/>
    <w:rsid w:val="00E13702"/>
    <w:rsid w:val="00E139E7"/>
    <w:rsid w:val="00E1402A"/>
    <w:rsid w:val="00E14245"/>
    <w:rsid w:val="00E143A3"/>
    <w:rsid w:val="00E144A5"/>
    <w:rsid w:val="00E149F2"/>
    <w:rsid w:val="00E14AD1"/>
    <w:rsid w:val="00E15294"/>
    <w:rsid w:val="00E15970"/>
    <w:rsid w:val="00E15B5A"/>
    <w:rsid w:val="00E164C2"/>
    <w:rsid w:val="00E167D9"/>
    <w:rsid w:val="00E1686B"/>
    <w:rsid w:val="00E16A98"/>
    <w:rsid w:val="00E16E20"/>
    <w:rsid w:val="00E17189"/>
    <w:rsid w:val="00E1770B"/>
    <w:rsid w:val="00E1783D"/>
    <w:rsid w:val="00E201E6"/>
    <w:rsid w:val="00E20579"/>
    <w:rsid w:val="00E20DD5"/>
    <w:rsid w:val="00E20E05"/>
    <w:rsid w:val="00E218E7"/>
    <w:rsid w:val="00E21918"/>
    <w:rsid w:val="00E22098"/>
    <w:rsid w:val="00E222EE"/>
    <w:rsid w:val="00E223C5"/>
    <w:rsid w:val="00E22528"/>
    <w:rsid w:val="00E225D7"/>
    <w:rsid w:val="00E2273E"/>
    <w:rsid w:val="00E22999"/>
    <w:rsid w:val="00E22CD6"/>
    <w:rsid w:val="00E22D93"/>
    <w:rsid w:val="00E23195"/>
    <w:rsid w:val="00E23300"/>
    <w:rsid w:val="00E2379F"/>
    <w:rsid w:val="00E23948"/>
    <w:rsid w:val="00E24117"/>
    <w:rsid w:val="00E2421B"/>
    <w:rsid w:val="00E24FB4"/>
    <w:rsid w:val="00E2569F"/>
    <w:rsid w:val="00E25A95"/>
    <w:rsid w:val="00E25B88"/>
    <w:rsid w:val="00E25C48"/>
    <w:rsid w:val="00E2647E"/>
    <w:rsid w:val="00E26D79"/>
    <w:rsid w:val="00E2702F"/>
    <w:rsid w:val="00E2711B"/>
    <w:rsid w:val="00E27DAD"/>
    <w:rsid w:val="00E3062C"/>
    <w:rsid w:val="00E30749"/>
    <w:rsid w:val="00E30CE6"/>
    <w:rsid w:val="00E30CE8"/>
    <w:rsid w:val="00E31484"/>
    <w:rsid w:val="00E3198F"/>
    <w:rsid w:val="00E3210F"/>
    <w:rsid w:val="00E3234C"/>
    <w:rsid w:val="00E32430"/>
    <w:rsid w:val="00E32E1E"/>
    <w:rsid w:val="00E32F8E"/>
    <w:rsid w:val="00E3401B"/>
    <w:rsid w:val="00E342C2"/>
    <w:rsid w:val="00E343C4"/>
    <w:rsid w:val="00E34788"/>
    <w:rsid w:val="00E35591"/>
    <w:rsid w:val="00E359BC"/>
    <w:rsid w:val="00E36776"/>
    <w:rsid w:val="00E368DE"/>
    <w:rsid w:val="00E36DC8"/>
    <w:rsid w:val="00E3763E"/>
    <w:rsid w:val="00E37897"/>
    <w:rsid w:val="00E37CAD"/>
    <w:rsid w:val="00E37E41"/>
    <w:rsid w:val="00E37F9E"/>
    <w:rsid w:val="00E4001A"/>
    <w:rsid w:val="00E40332"/>
    <w:rsid w:val="00E4045B"/>
    <w:rsid w:val="00E40546"/>
    <w:rsid w:val="00E40B34"/>
    <w:rsid w:val="00E40F7D"/>
    <w:rsid w:val="00E40F93"/>
    <w:rsid w:val="00E4102C"/>
    <w:rsid w:val="00E41053"/>
    <w:rsid w:val="00E41479"/>
    <w:rsid w:val="00E4184D"/>
    <w:rsid w:val="00E41BB2"/>
    <w:rsid w:val="00E433F3"/>
    <w:rsid w:val="00E43C0C"/>
    <w:rsid w:val="00E43F43"/>
    <w:rsid w:val="00E43F7A"/>
    <w:rsid w:val="00E45427"/>
    <w:rsid w:val="00E45755"/>
    <w:rsid w:val="00E45CEC"/>
    <w:rsid w:val="00E45DB4"/>
    <w:rsid w:val="00E46457"/>
    <w:rsid w:val="00E46A05"/>
    <w:rsid w:val="00E46F8C"/>
    <w:rsid w:val="00E47158"/>
    <w:rsid w:val="00E47C8F"/>
    <w:rsid w:val="00E47DA6"/>
    <w:rsid w:val="00E501D3"/>
    <w:rsid w:val="00E50362"/>
    <w:rsid w:val="00E504E4"/>
    <w:rsid w:val="00E5059A"/>
    <w:rsid w:val="00E50B23"/>
    <w:rsid w:val="00E514EB"/>
    <w:rsid w:val="00E51644"/>
    <w:rsid w:val="00E516FA"/>
    <w:rsid w:val="00E517AF"/>
    <w:rsid w:val="00E519E2"/>
    <w:rsid w:val="00E5265D"/>
    <w:rsid w:val="00E526EB"/>
    <w:rsid w:val="00E5305F"/>
    <w:rsid w:val="00E533AE"/>
    <w:rsid w:val="00E543CC"/>
    <w:rsid w:val="00E54B64"/>
    <w:rsid w:val="00E54C0B"/>
    <w:rsid w:val="00E54C3D"/>
    <w:rsid w:val="00E54CC1"/>
    <w:rsid w:val="00E54DCF"/>
    <w:rsid w:val="00E554BA"/>
    <w:rsid w:val="00E56494"/>
    <w:rsid w:val="00E565F0"/>
    <w:rsid w:val="00E56A3C"/>
    <w:rsid w:val="00E56EF7"/>
    <w:rsid w:val="00E572D9"/>
    <w:rsid w:val="00E572F4"/>
    <w:rsid w:val="00E57F4B"/>
    <w:rsid w:val="00E60018"/>
    <w:rsid w:val="00E6046A"/>
    <w:rsid w:val="00E609BB"/>
    <w:rsid w:val="00E60AF1"/>
    <w:rsid w:val="00E60C0D"/>
    <w:rsid w:val="00E60E5C"/>
    <w:rsid w:val="00E6143E"/>
    <w:rsid w:val="00E61740"/>
    <w:rsid w:val="00E62798"/>
    <w:rsid w:val="00E63D5E"/>
    <w:rsid w:val="00E6428E"/>
    <w:rsid w:val="00E65276"/>
    <w:rsid w:val="00E65BB1"/>
    <w:rsid w:val="00E6722D"/>
    <w:rsid w:val="00E67512"/>
    <w:rsid w:val="00E67A15"/>
    <w:rsid w:val="00E7030F"/>
    <w:rsid w:val="00E709F4"/>
    <w:rsid w:val="00E70B8B"/>
    <w:rsid w:val="00E7120E"/>
    <w:rsid w:val="00E7137A"/>
    <w:rsid w:val="00E714D0"/>
    <w:rsid w:val="00E7155B"/>
    <w:rsid w:val="00E7202E"/>
    <w:rsid w:val="00E723C5"/>
    <w:rsid w:val="00E72B97"/>
    <w:rsid w:val="00E72F65"/>
    <w:rsid w:val="00E73654"/>
    <w:rsid w:val="00E7366B"/>
    <w:rsid w:val="00E73862"/>
    <w:rsid w:val="00E7463D"/>
    <w:rsid w:val="00E755EA"/>
    <w:rsid w:val="00E75974"/>
    <w:rsid w:val="00E7626F"/>
    <w:rsid w:val="00E76F5F"/>
    <w:rsid w:val="00E77294"/>
    <w:rsid w:val="00E77597"/>
    <w:rsid w:val="00E77FCD"/>
    <w:rsid w:val="00E805D6"/>
    <w:rsid w:val="00E8118E"/>
    <w:rsid w:val="00E81735"/>
    <w:rsid w:val="00E81F5A"/>
    <w:rsid w:val="00E8210E"/>
    <w:rsid w:val="00E82456"/>
    <w:rsid w:val="00E82E93"/>
    <w:rsid w:val="00E8308B"/>
    <w:rsid w:val="00E8341B"/>
    <w:rsid w:val="00E83E68"/>
    <w:rsid w:val="00E83F30"/>
    <w:rsid w:val="00E8427B"/>
    <w:rsid w:val="00E8442E"/>
    <w:rsid w:val="00E85044"/>
    <w:rsid w:val="00E85DB5"/>
    <w:rsid w:val="00E85ECA"/>
    <w:rsid w:val="00E86029"/>
    <w:rsid w:val="00E86BF0"/>
    <w:rsid w:val="00E870D9"/>
    <w:rsid w:val="00E873B6"/>
    <w:rsid w:val="00E8794A"/>
    <w:rsid w:val="00E9047C"/>
    <w:rsid w:val="00E90855"/>
    <w:rsid w:val="00E923B1"/>
    <w:rsid w:val="00E9266B"/>
    <w:rsid w:val="00E92991"/>
    <w:rsid w:val="00E92D66"/>
    <w:rsid w:val="00E92D7D"/>
    <w:rsid w:val="00E92E01"/>
    <w:rsid w:val="00E93230"/>
    <w:rsid w:val="00E93344"/>
    <w:rsid w:val="00E9367B"/>
    <w:rsid w:val="00E93D0C"/>
    <w:rsid w:val="00E947B3"/>
    <w:rsid w:val="00E94880"/>
    <w:rsid w:val="00E948A4"/>
    <w:rsid w:val="00E94AEC"/>
    <w:rsid w:val="00E94BFC"/>
    <w:rsid w:val="00E953EF"/>
    <w:rsid w:val="00E976CE"/>
    <w:rsid w:val="00E97EDD"/>
    <w:rsid w:val="00EA0BF3"/>
    <w:rsid w:val="00EA176F"/>
    <w:rsid w:val="00EA17E7"/>
    <w:rsid w:val="00EA212F"/>
    <w:rsid w:val="00EA3229"/>
    <w:rsid w:val="00EA3403"/>
    <w:rsid w:val="00EA3CB4"/>
    <w:rsid w:val="00EA47F8"/>
    <w:rsid w:val="00EA4B52"/>
    <w:rsid w:val="00EA4BC5"/>
    <w:rsid w:val="00EA5E04"/>
    <w:rsid w:val="00EA5E9B"/>
    <w:rsid w:val="00EA5FBB"/>
    <w:rsid w:val="00EA71FD"/>
    <w:rsid w:val="00EA7518"/>
    <w:rsid w:val="00EA7B76"/>
    <w:rsid w:val="00EA7CD0"/>
    <w:rsid w:val="00EB0150"/>
    <w:rsid w:val="00EB03AF"/>
    <w:rsid w:val="00EB0479"/>
    <w:rsid w:val="00EB081A"/>
    <w:rsid w:val="00EB0AA1"/>
    <w:rsid w:val="00EB0BC5"/>
    <w:rsid w:val="00EB1085"/>
    <w:rsid w:val="00EB18A8"/>
    <w:rsid w:val="00EB1DA5"/>
    <w:rsid w:val="00EB2071"/>
    <w:rsid w:val="00EB2296"/>
    <w:rsid w:val="00EB24BE"/>
    <w:rsid w:val="00EB273A"/>
    <w:rsid w:val="00EB274E"/>
    <w:rsid w:val="00EB2C9D"/>
    <w:rsid w:val="00EB3818"/>
    <w:rsid w:val="00EB3E1F"/>
    <w:rsid w:val="00EB4953"/>
    <w:rsid w:val="00EB4B4F"/>
    <w:rsid w:val="00EB4C6B"/>
    <w:rsid w:val="00EB536D"/>
    <w:rsid w:val="00EB5CF8"/>
    <w:rsid w:val="00EB5CFF"/>
    <w:rsid w:val="00EB60A0"/>
    <w:rsid w:val="00EB66F8"/>
    <w:rsid w:val="00EB694E"/>
    <w:rsid w:val="00EB6CCC"/>
    <w:rsid w:val="00EB6D06"/>
    <w:rsid w:val="00EB77BE"/>
    <w:rsid w:val="00EB7E8E"/>
    <w:rsid w:val="00EC040A"/>
    <w:rsid w:val="00EC0901"/>
    <w:rsid w:val="00EC13CB"/>
    <w:rsid w:val="00EC2616"/>
    <w:rsid w:val="00EC2761"/>
    <w:rsid w:val="00EC2F20"/>
    <w:rsid w:val="00EC32C6"/>
    <w:rsid w:val="00EC3373"/>
    <w:rsid w:val="00EC376B"/>
    <w:rsid w:val="00EC38C8"/>
    <w:rsid w:val="00EC3D0C"/>
    <w:rsid w:val="00EC4ADA"/>
    <w:rsid w:val="00EC674A"/>
    <w:rsid w:val="00EC718F"/>
    <w:rsid w:val="00EC72FB"/>
    <w:rsid w:val="00EC770E"/>
    <w:rsid w:val="00EC78E7"/>
    <w:rsid w:val="00EC7CBF"/>
    <w:rsid w:val="00EC7F0B"/>
    <w:rsid w:val="00ED0504"/>
    <w:rsid w:val="00ED09F4"/>
    <w:rsid w:val="00ED0E69"/>
    <w:rsid w:val="00ED0EAD"/>
    <w:rsid w:val="00ED219F"/>
    <w:rsid w:val="00ED33B3"/>
    <w:rsid w:val="00ED39A9"/>
    <w:rsid w:val="00ED39D7"/>
    <w:rsid w:val="00ED4962"/>
    <w:rsid w:val="00ED4E92"/>
    <w:rsid w:val="00ED5383"/>
    <w:rsid w:val="00ED555A"/>
    <w:rsid w:val="00ED57DE"/>
    <w:rsid w:val="00ED68B2"/>
    <w:rsid w:val="00ED6A14"/>
    <w:rsid w:val="00ED6C28"/>
    <w:rsid w:val="00ED6CE5"/>
    <w:rsid w:val="00ED6D70"/>
    <w:rsid w:val="00ED6FE4"/>
    <w:rsid w:val="00ED71AA"/>
    <w:rsid w:val="00ED745C"/>
    <w:rsid w:val="00ED74ED"/>
    <w:rsid w:val="00ED7FA0"/>
    <w:rsid w:val="00EE052F"/>
    <w:rsid w:val="00EE0662"/>
    <w:rsid w:val="00EE0C36"/>
    <w:rsid w:val="00EE1A12"/>
    <w:rsid w:val="00EE24C4"/>
    <w:rsid w:val="00EE279E"/>
    <w:rsid w:val="00EE2D58"/>
    <w:rsid w:val="00EE2ECB"/>
    <w:rsid w:val="00EE3130"/>
    <w:rsid w:val="00EE4F3B"/>
    <w:rsid w:val="00EE553F"/>
    <w:rsid w:val="00EE5735"/>
    <w:rsid w:val="00EE5D34"/>
    <w:rsid w:val="00EE603E"/>
    <w:rsid w:val="00EE6567"/>
    <w:rsid w:val="00EE6693"/>
    <w:rsid w:val="00EE68E8"/>
    <w:rsid w:val="00EE7140"/>
    <w:rsid w:val="00EE7944"/>
    <w:rsid w:val="00EE7A84"/>
    <w:rsid w:val="00EE7F66"/>
    <w:rsid w:val="00EF0331"/>
    <w:rsid w:val="00EF0812"/>
    <w:rsid w:val="00EF0C17"/>
    <w:rsid w:val="00EF2569"/>
    <w:rsid w:val="00EF3B45"/>
    <w:rsid w:val="00EF3E07"/>
    <w:rsid w:val="00EF4088"/>
    <w:rsid w:val="00EF4775"/>
    <w:rsid w:val="00EF4F2D"/>
    <w:rsid w:val="00EF5366"/>
    <w:rsid w:val="00EF5A61"/>
    <w:rsid w:val="00EF6D7E"/>
    <w:rsid w:val="00EF71B4"/>
    <w:rsid w:val="00EF76F7"/>
    <w:rsid w:val="00EF7FAD"/>
    <w:rsid w:val="00F00523"/>
    <w:rsid w:val="00F0123E"/>
    <w:rsid w:val="00F0139E"/>
    <w:rsid w:val="00F014A0"/>
    <w:rsid w:val="00F01A3A"/>
    <w:rsid w:val="00F033FB"/>
    <w:rsid w:val="00F045B0"/>
    <w:rsid w:val="00F046A6"/>
    <w:rsid w:val="00F048FB"/>
    <w:rsid w:val="00F04ACD"/>
    <w:rsid w:val="00F04F11"/>
    <w:rsid w:val="00F05084"/>
    <w:rsid w:val="00F050C6"/>
    <w:rsid w:val="00F05477"/>
    <w:rsid w:val="00F057CE"/>
    <w:rsid w:val="00F0720E"/>
    <w:rsid w:val="00F073F5"/>
    <w:rsid w:val="00F07663"/>
    <w:rsid w:val="00F07CD1"/>
    <w:rsid w:val="00F07DA9"/>
    <w:rsid w:val="00F10387"/>
    <w:rsid w:val="00F10507"/>
    <w:rsid w:val="00F10CD8"/>
    <w:rsid w:val="00F10E8D"/>
    <w:rsid w:val="00F11315"/>
    <w:rsid w:val="00F1132D"/>
    <w:rsid w:val="00F1181A"/>
    <w:rsid w:val="00F11AD6"/>
    <w:rsid w:val="00F11D21"/>
    <w:rsid w:val="00F12472"/>
    <w:rsid w:val="00F128B7"/>
    <w:rsid w:val="00F1327A"/>
    <w:rsid w:val="00F135CC"/>
    <w:rsid w:val="00F13622"/>
    <w:rsid w:val="00F13AC3"/>
    <w:rsid w:val="00F13BD8"/>
    <w:rsid w:val="00F14173"/>
    <w:rsid w:val="00F1467D"/>
    <w:rsid w:val="00F14AA0"/>
    <w:rsid w:val="00F15133"/>
    <w:rsid w:val="00F15BB7"/>
    <w:rsid w:val="00F169A0"/>
    <w:rsid w:val="00F17501"/>
    <w:rsid w:val="00F1753D"/>
    <w:rsid w:val="00F17A4E"/>
    <w:rsid w:val="00F200D6"/>
    <w:rsid w:val="00F20221"/>
    <w:rsid w:val="00F2031E"/>
    <w:rsid w:val="00F203C5"/>
    <w:rsid w:val="00F20997"/>
    <w:rsid w:val="00F20FFD"/>
    <w:rsid w:val="00F21455"/>
    <w:rsid w:val="00F214AA"/>
    <w:rsid w:val="00F219C6"/>
    <w:rsid w:val="00F21F2A"/>
    <w:rsid w:val="00F22839"/>
    <w:rsid w:val="00F22CBA"/>
    <w:rsid w:val="00F2330C"/>
    <w:rsid w:val="00F236D7"/>
    <w:rsid w:val="00F23A20"/>
    <w:rsid w:val="00F23C5F"/>
    <w:rsid w:val="00F23D83"/>
    <w:rsid w:val="00F240F5"/>
    <w:rsid w:val="00F24527"/>
    <w:rsid w:val="00F246A7"/>
    <w:rsid w:val="00F24E74"/>
    <w:rsid w:val="00F25F28"/>
    <w:rsid w:val="00F26091"/>
    <w:rsid w:val="00F26138"/>
    <w:rsid w:val="00F2709F"/>
    <w:rsid w:val="00F2768F"/>
    <w:rsid w:val="00F30C8C"/>
    <w:rsid w:val="00F30E9D"/>
    <w:rsid w:val="00F31242"/>
    <w:rsid w:val="00F314F8"/>
    <w:rsid w:val="00F31CAD"/>
    <w:rsid w:val="00F326B7"/>
    <w:rsid w:val="00F327D6"/>
    <w:rsid w:val="00F32819"/>
    <w:rsid w:val="00F33054"/>
    <w:rsid w:val="00F33CC0"/>
    <w:rsid w:val="00F343B0"/>
    <w:rsid w:val="00F350D2"/>
    <w:rsid w:val="00F3519B"/>
    <w:rsid w:val="00F36131"/>
    <w:rsid w:val="00F3682E"/>
    <w:rsid w:val="00F37619"/>
    <w:rsid w:val="00F37660"/>
    <w:rsid w:val="00F3766B"/>
    <w:rsid w:val="00F37C76"/>
    <w:rsid w:val="00F405BC"/>
    <w:rsid w:val="00F41084"/>
    <w:rsid w:val="00F41950"/>
    <w:rsid w:val="00F42403"/>
    <w:rsid w:val="00F426B6"/>
    <w:rsid w:val="00F426EF"/>
    <w:rsid w:val="00F428ED"/>
    <w:rsid w:val="00F42D7F"/>
    <w:rsid w:val="00F42DE4"/>
    <w:rsid w:val="00F42EC7"/>
    <w:rsid w:val="00F43484"/>
    <w:rsid w:val="00F43866"/>
    <w:rsid w:val="00F43E87"/>
    <w:rsid w:val="00F43F87"/>
    <w:rsid w:val="00F44470"/>
    <w:rsid w:val="00F4455D"/>
    <w:rsid w:val="00F4461C"/>
    <w:rsid w:val="00F44A26"/>
    <w:rsid w:val="00F456A5"/>
    <w:rsid w:val="00F456AE"/>
    <w:rsid w:val="00F4575F"/>
    <w:rsid w:val="00F467C2"/>
    <w:rsid w:val="00F47671"/>
    <w:rsid w:val="00F47B20"/>
    <w:rsid w:val="00F47E6F"/>
    <w:rsid w:val="00F5081D"/>
    <w:rsid w:val="00F50B3C"/>
    <w:rsid w:val="00F51C4D"/>
    <w:rsid w:val="00F5240D"/>
    <w:rsid w:val="00F52B92"/>
    <w:rsid w:val="00F52F1D"/>
    <w:rsid w:val="00F53198"/>
    <w:rsid w:val="00F5326D"/>
    <w:rsid w:val="00F532D4"/>
    <w:rsid w:val="00F53501"/>
    <w:rsid w:val="00F53B40"/>
    <w:rsid w:val="00F53B79"/>
    <w:rsid w:val="00F53F70"/>
    <w:rsid w:val="00F54364"/>
    <w:rsid w:val="00F54706"/>
    <w:rsid w:val="00F54E8E"/>
    <w:rsid w:val="00F55291"/>
    <w:rsid w:val="00F552B2"/>
    <w:rsid w:val="00F55F77"/>
    <w:rsid w:val="00F571A7"/>
    <w:rsid w:val="00F57BC4"/>
    <w:rsid w:val="00F57E22"/>
    <w:rsid w:val="00F60A37"/>
    <w:rsid w:val="00F61300"/>
    <w:rsid w:val="00F6147C"/>
    <w:rsid w:val="00F616D0"/>
    <w:rsid w:val="00F616F8"/>
    <w:rsid w:val="00F6224D"/>
    <w:rsid w:val="00F62934"/>
    <w:rsid w:val="00F629FB"/>
    <w:rsid w:val="00F630F4"/>
    <w:rsid w:val="00F6423C"/>
    <w:rsid w:val="00F64243"/>
    <w:rsid w:val="00F6484E"/>
    <w:rsid w:val="00F65794"/>
    <w:rsid w:val="00F659F4"/>
    <w:rsid w:val="00F65DE4"/>
    <w:rsid w:val="00F67113"/>
    <w:rsid w:val="00F6724E"/>
    <w:rsid w:val="00F674B0"/>
    <w:rsid w:val="00F677A8"/>
    <w:rsid w:val="00F67B18"/>
    <w:rsid w:val="00F67BBE"/>
    <w:rsid w:val="00F703B2"/>
    <w:rsid w:val="00F707D3"/>
    <w:rsid w:val="00F7086A"/>
    <w:rsid w:val="00F717D1"/>
    <w:rsid w:val="00F717F9"/>
    <w:rsid w:val="00F71A61"/>
    <w:rsid w:val="00F72158"/>
    <w:rsid w:val="00F7286D"/>
    <w:rsid w:val="00F728AF"/>
    <w:rsid w:val="00F72A89"/>
    <w:rsid w:val="00F72FD5"/>
    <w:rsid w:val="00F73473"/>
    <w:rsid w:val="00F736B5"/>
    <w:rsid w:val="00F739B5"/>
    <w:rsid w:val="00F743B0"/>
    <w:rsid w:val="00F74AAD"/>
    <w:rsid w:val="00F74ED3"/>
    <w:rsid w:val="00F76415"/>
    <w:rsid w:val="00F76933"/>
    <w:rsid w:val="00F76969"/>
    <w:rsid w:val="00F76A3C"/>
    <w:rsid w:val="00F7750E"/>
    <w:rsid w:val="00F77B90"/>
    <w:rsid w:val="00F80664"/>
    <w:rsid w:val="00F812B1"/>
    <w:rsid w:val="00F81542"/>
    <w:rsid w:val="00F81A5B"/>
    <w:rsid w:val="00F81AA7"/>
    <w:rsid w:val="00F82742"/>
    <w:rsid w:val="00F82A49"/>
    <w:rsid w:val="00F82BD6"/>
    <w:rsid w:val="00F84352"/>
    <w:rsid w:val="00F845F8"/>
    <w:rsid w:val="00F84B40"/>
    <w:rsid w:val="00F84DD3"/>
    <w:rsid w:val="00F8608F"/>
    <w:rsid w:val="00F863FE"/>
    <w:rsid w:val="00F864C8"/>
    <w:rsid w:val="00F86675"/>
    <w:rsid w:val="00F86AF4"/>
    <w:rsid w:val="00F87484"/>
    <w:rsid w:val="00F876AF"/>
    <w:rsid w:val="00F90E2A"/>
    <w:rsid w:val="00F91066"/>
    <w:rsid w:val="00F91418"/>
    <w:rsid w:val="00F91928"/>
    <w:rsid w:val="00F91B62"/>
    <w:rsid w:val="00F91D10"/>
    <w:rsid w:val="00F9242B"/>
    <w:rsid w:val="00F92A89"/>
    <w:rsid w:val="00F93618"/>
    <w:rsid w:val="00F93CF2"/>
    <w:rsid w:val="00F94470"/>
    <w:rsid w:val="00F94959"/>
    <w:rsid w:val="00F94DCA"/>
    <w:rsid w:val="00F95109"/>
    <w:rsid w:val="00F96DFE"/>
    <w:rsid w:val="00F970E4"/>
    <w:rsid w:val="00FA00AB"/>
    <w:rsid w:val="00FA020C"/>
    <w:rsid w:val="00FA05E7"/>
    <w:rsid w:val="00FA0ABE"/>
    <w:rsid w:val="00FA116E"/>
    <w:rsid w:val="00FA1553"/>
    <w:rsid w:val="00FA3740"/>
    <w:rsid w:val="00FA3CAD"/>
    <w:rsid w:val="00FA3CEA"/>
    <w:rsid w:val="00FA3F14"/>
    <w:rsid w:val="00FA3FCE"/>
    <w:rsid w:val="00FA4462"/>
    <w:rsid w:val="00FA4575"/>
    <w:rsid w:val="00FA4B63"/>
    <w:rsid w:val="00FA4E51"/>
    <w:rsid w:val="00FA511A"/>
    <w:rsid w:val="00FA5DFD"/>
    <w:rsid w:val="00FA5F6C"/>
    <w:rsid w:val="00FA6A58"/>
    <w:rsid w:val="00FA6AC8"/>
    <w:rsid w:val="00FA6CC9"/>
    <w:rsid w:val="00FA74C7"/>
    <w:rsid w:val="00FA7B50"/>
    <w:rsid w:val="00FA7F1D"/>
    <w:rsid w:val="00FB06CB"/>
    <w:rsid w:val="00FB0B38"/>
    <w:rsid w:val="00FB1439"/>
    <w:rsid w:val="00FB181B"/>
    <w:rsid w:val="00FB2064"/>
    <w:rsid w:val="00FB20F3"/>
    <w:rsid w:val="00FB2705"/>
    <w:rsid w:val="00FB2AF3"/>
    <w:rsid w:val="00FB3D40"/>
    <w:rsid w:val="00FB408E"/>
    <w:rsid w:val="00FB41EC"/>
    <w:rsid w:val="00FB447E"/>
    <w:rsid w:val="00FB456D"/>
    <w:rsid w:val="00FB46C9"/>
    <w:rsid w:val="00FB4F38"/>
    <w:rsid w:val="00FB4F3B"/>
    <w:rsid w:val="00FB51EA"/>
    <w:rsid w:val="00FB5362"/>
    <w:rsid w:val="00FB5919"/>
    <w:rsid w:val="00FB5C5E"/>
    <w:rsid w:val="00FB5FAE"/>
    <w:rsid w:val="00FB605D"/>
    <w:rsid w:val="00FB7474"/>
    <w:rsid w:val="00FB7912"/>
    <w:rsid w:val="00FB79F2"/>
    <w:rsid w:val="00FB7B2C"/>
    <w:rsid w:val="00FB7B61"/>
    <w:rsid w:val="00FC0B44"/>
    <w:rsid w:val="00FC0E54"/>
    <w:rsid w:val="00FC0EF4"/>
    <w:rsid w:val="00FC12B4"/>
    <w:rsid w:val="00FC1823"/>
    <w:rsid w:val="00FC2119"/>
    <w:rsid w:val="00FC267A"/>
    <w:rsid w:val="00FC2E66"/>
    <w:rsid w:val="00FC2E75"/>
    <w:rsid w:val="00FC329F"/>
    <w:rsid w:val="00FC38F2"/>
    <w:rsid w:val="00FC4000"/>
    <w:rsid w:val="00FC4162"/>
    <w:rsid w:val="00FC42C3"/>
    <w:rsid w:val="00FC4D39"/>
    <w:rsid w:val="00FC54D4"/>
    <w:rsid w:val="00FC55B6"/>
    <w:rsid w:val="00FC5AF0"/>
    <w:rsid w:val="00FC5AF2"/>
    <w:rsid w:val="00FC5B8C"/>
    <w:rsid w:val="00FC5C54"/>
    <w:rsid w:val="00FC5ECD"/>
    <w:rsid w:val="00FC65AF"/>
    <w:rsid w:val="00FC6655"/>
    <w:rsid w:val="00FC6783"/>
    <w:rsid w:val="00FD0082"/>
    <w:rsid w:val="00FD02F3"/>
    <w:rsid w:val="00FD05C2"/>
    <w:rsid w:val="00FD171E"/>
    <w:rsid w:val="00FD187A"/>
    <w:rsid w:val="00FD1CD0"/>
    <w:rsid w:val="00FD1E04"/>
    <w:rsid w:val="00FD2247"/>
    <w:rsid w:val="00FD267E"/>
    <w:rsid w:val="00FD41D7"/>
    <w:rsid w:val="00FD58DF"/>
    <w:rsid w:val="00FD5ACE"/>
    <w:rsid w:val="00FD67F6"/>
    <w:rsid w:val="00FD6C89"/>
    <w:rsid w:val="00FE0833"/>
    <w:rsid w:val="00FE0B1B"/>
    <w:rsid w:val="00FE0CDD"/>
    <w:rsid w:val="00FE0D2E"/>
    <w:rsid w:val="00FE0D89"/>
    <w:rsid w:val="00FE0E5E"/>
    <w:rsid w:val="00FE2B59"/>
    <w:rsid w:val="00FE318E"/>
    <w:rsid w:val="00FE45A5"/>
    <w:rsid w:val="00FE4F42"/>
    <w:rsid w:val="00FE517E"/>
    <w:rsid w:val="00FE5394"/>
    <w:rsid w:val="00FE543E"/>
    <w:rsid w:val="00FE57D1"/>
    <w:rsid w:val="00FE5B45"/>
    <w:rsid w:val="00FE6444"/>
    <w:rsid w:val="00FE68A0"/>
    <w:rsid w:val="00FE70CF"/>
    <w:rsid w:val="00FE75EE"/>
    <w:rsid w:val="00FE7CCE"/>
    <w:rsid w:val="00FF0673"/>
    <w:rsid w:val="00FF068A"/>
    <w:rsid w:val="00FF1A9B"/>
    <w:rsid w:val="00FF21DB"/>
    <w:rsid w:val="00FF25DA"/>
    <w:rsid w:val="00FF30F4"/>
    <w:rsid w:val="00FF34FA"/>
    <w:rsid w:val="00FF382E"/>
    <w:rsid w:val="00FF39AC"/>
    <w:rsid w:val="00FF3C61"/>
    <w:rsid w:val="00FF3C82"/>
    <w:rsid w:val="00FF40A9"/>
    <w:rsid w:val="00FF43C6"/>
    <w:rsid w:val="00FF4E6F"/>
    <w:rsid w:val="00FF5592"/>
    <w:rsid w:val="00FF56F3"/>
    <w:rsid w:val="00FF593F"/>
    <w:rsid w:val="00FF6B53"/>
    <w:rsid w:val="00FF6F1D"/>
    <w:rsid w:val="00FF73C3"/>
    <w:rsid w:val="00FF74CB"/>
    <w:rsid w:val="045E5FAB"/>
    <w:rsid w:val="0613301B"/>
    <w:rsid w:val="0BCE4DA9"/>
    <w:rsid w:val="11D91B6C"/>
    <w:rsid w:val="122F7391"/>
    <w:rsid w:val="19A253DD"/>
    <w:rsid w:val="1B447839"/>
    <w:rsid w:val="20A64039"/>
    <w:rsid w:val="25C73A07"/>
    <w:rsid w:val="294E0540"/>
    <w:rsid w:val="2C205217"/>
    <w:rsid w:val="340B5800"/>
    <w:rsid w:val="34AE6CD9"/>
    <w:rsid w:val="36055D53"/>
    <w:rsid w:val="36AC3A63"/>
    <w:rsid w:val="3F315DD6"/>
    <w:rsid w:val="40BB3628"/>
    <w:rsid w:val="4573686C"/>
    <w:rsid w:val="4CF116A0"/>
    <w:rsid w:val="56660EB9"/>
    <w:rsid w:val="56713EE9"/>
    <w:rsid w:val="57346549"/>
    <w:rsid w:val="59380772"/>
    <w:rsid w:val="5BED56B4"/>
    <w:rsid w:val="6BCF01DE"/>
    <w:rsid w:val="6EBF048A"/>
    <w:rsid w:val="6EFE0236"/>
    <w:rsid w:val="71267911"/>
    <w:rsid w:val="78B17361"/>
    <w:rsid w:val="7CBA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088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D44088"/>
    <w:pPr>
      <w:adjustRightInd w:val="0"/>
      <w:spacing w:line="360" w:lineRule="atLeast"/>
      <w:jc w:val="left"/>
    </w:pPr>
    <w:rPr>
      <w:rFonts w:ascii="Times New Roman" w:hAnsi="Times New Roman"/>
      <w:b/>
      <w:kern w:val="0"/>
      <w:sz w:val="32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44088"/>
    <w:rPr>
      <w:rFonts w:ascii="Times New Roman" w:eastAsia="宋体" w:hAnsi="Times New Roman" w:cs="Times New Roman"/>
      <w:b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D440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44088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D44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44088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D440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D4408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440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glcxyxzz.com" TargetMode="External"/><Relationship Id="rId5" Type="http://schemas.openxmlformats.org/officeDocument/2006/relationships/hyperlink" Target="zglcxyxzz@163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126</Words>
  <Characters>724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把云杉</dc:creator>
  <cp:keywords/>
  <dc:description/>
  <cp:lastModifiedBy>微软用户</cp:lastModifiedBy>
  <cp:revision>24</cp:revision>
  <cp:lastPrinted>2019-12-12T06:23:00Z</cp:lastPrinted>
  <dcterms:created xsi:type="dcterms:W3CDTF">2019-12-18T02:15:00Z</dcterms:created>
  <dcterms:modified xsi:type="dcterms:W3CDTF">2025-08-13T09:26:00Z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EDAA163F97B44594BD9FA07E6B7A1943_13</vt:lpwstr>
  </property>
  <property fmtid="{D5CDD505-2E9C-101B-9397-08002B2CF9AE}" pid="4" name="KSOTemplateDocerSaveRecord">
    <vt:lpwstr>eyJoZGlkIjoiZTlkYjNkY2U3NzM2ZjE2YjdlODAzZTNlZjk0Y2E1MmUiLCJ1c2VySWQiOiI5OTIzNTA3MTMifQ==</vt:lpwstr>
  </property>
</Properties>
</file>